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BA10A" w14:textId="77777777" w:rsidR="00154E8A" w:rsidRDefault="00154E8A" w:rsidP="00154E8A">
      <w:pPr>
        <w:sectPr w:rsidR="00154E8A" w:rsidSect="00154E8A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2155" w:right="1134" w:bottom="1134" w:left="1701" w:header="907" w:footer="567" w:gutter="0"/>
          <w:cols w:space="708"/>
          <w:titlePg/>
          <w:docGrid w:linePitch="360"/>
        </w:sectPr>
      </w:pPr>
    </w:p>
    <w:p w14:paraId="2B281735" w14:textId="396FB98D" w:rsidR="008D2B95" w:rsidRPr="00211BA6" w:rsidRDefault="008D2B95" w:rsidP="008D2B95">
      <w:pPr>
        <w:pStyle w:val="Titular"/>
        <w:rPr>
          <w:sz w:val="28"/>
          <w:szCs w:val="28"/>
        </w:rPr>
      </w:pPr>
      <w:r w:rsidRPr="00211BA6">
        <w:rPr>
          <w:sz w:val="28"/>
          <w:szCs w:val="28"/>
        </w:rPr>
        <w:t>Cláusula informativa RGPD para el personal empleado público</w:t>
      </w:r>
    </w:p>
    <w:p w14:paraId="3C0F2904" w14:textId="77777777" w:rsidR="008D2B95" w:rsidRPr="00211BA6" w:rsidRDefault="008D2B95" w:rsidP="008D2B95">
      <w:pPr>
        <w:pBdr>
          <w:top w:val="single" w:sz="4" w:space="1" w:color="auto"/>
        </w:pBdr>
      </w:pPr>
    </w:p>
    <w:p w14:paraId="2CA55359" w14:textId="77777777" w:rsidR="008D2B95" w:rsidRPr="00211BA6" w:rsidRDefault="008D2B95" w:rsidP="008D2B95"/>
    <w:p w14:paraId="5D7B4F74" w14:textId="0B13D856" w:rsidR="008D2B95" w:rsidRPr="00211BA6" w:rsidRDefault="008D2B95" w:rsidP="008D2B95">
      <w:pPr>
        <w:tabs>
          <w:tab w:val="left" w:pos="3840"/>
        </w:tabs>
        <w:suppressAutoHyphens/>
        <w:spacing w:after="120"/>
        <w:jc w:val="both"/>
      </w:pPr>
      <w:bookmarkStart w:id="0" w:name="_Hlk216954035"/>
      <w:r w:rsidRPr="00211BA6">
        <w:t xml:space="preserve">Mediante la firma del presente documento, yo, </w:t>
      </w:r>
      <w:r w:rsidRPr="000213B5">
        <w:rPr>
          <w:b/>
          <w:bCs/>
        </w:rPr>
        <w:t>D./</w:t>
      </w:r>
      <w:proofErr w:type="gramStart"/>
      <w:r w:rsidRPr="000213B5">
        <w:rPr>
          <w:b/>
          <w:bCs/>
        </w:rPr>
        <w:t>D.ª</w:t>
      </w:r>
      <w:proofErr w:type="gramEnd"/>
      <w:r w:rsidR="00E80C0C" w:rsidRPr="000213B5">
        <w:rPr>
          <w:b/>
          <w:bCs/>
        </w:rPr>
        <w:t xml:space="preserve"> </w:t>
      </w:r>
      <w:sdt>
        <w:sdtPr>
          <w:rPr>
            <w:b/>
            <w:bCs/>
          </w:rPr>
          <w:id w:val="-910627191"/>
          <w:placeholder>
            <w:docPart w:val="1B66839169514AACB1890C119BCB2A9E"/>
          </w:placeholder>
          <w:showingPlcHdr/>
          <w:text/>
        </w:sdtPr>
        <w:sdtEndPr/>
        <w:sdtContent>
          <w:r w:rsidR="00E80C0C" w:rsidRPr="000213B5">
            <w:rPr>
              <w:rStyle w:val="Textodelmarcadordeposicin"/>
              <w:b/>
              <w:bCs/>
            </w:rPr>
            <w:t>Haga clic o pulse aquí para escribir texto.</w:t>
          </w:r>
        </w:sdtContent>
      </w:sdt>
      <w:r w:rsidRPr="000213B5">
        <w:rPr>
          <w:b/>
          <w:bCs/>
        </w:rPr>
        <w:t xml:space="preserve"> </w:t>
      </w:r>
      <w:r w:rsidRPr="00211BA6">
        <w:t xml:space="preserve">con </w:t>
      </w:r>
      <w:r w:rsidRPr="005C5E86">
        <w:t>DNI</w:t>
      </w:r>
      <w:r w:rsidRPr="000213B5">
        <w:rPr>
          <w:b/>
          <w:bCs/>
        </w:rPr>
        <w:t xml:space="preserve"> </w:t>
      </w:r>
      <w:sdt>
        <w:sdtPr>
          <w:rPr>
            <w:b/>
            <w:bCs/>
          </w:rPr>
          <w:id w:val="-523635841"/>
          <w:placeholder>
            <w:docPart w:val="2B047EF164A94CEBB16B9D93F0C8C209"/>
          </w:placeholder>
          <w:showingPlcHdr/>
          <w:text/>
        </w:sdtPr>
        <w:sdtEndPr/>
        <w:sdtContent>
          <w:r w:rsidR="00E80C0C" w:rsidRPr="000213B5">
            <w:rPr>
              <w:rStyle w:val="Textodelmarcadordeposicin"/>
              <w:b/>
              <w:bCs/>
            </w:rPr>
            <w:t>Haga clic o pulse aquí para escribir texto.</w:t>
          </w:r>
        </w:sdtContent>
      </w:sdt>
      <w:r w:rsidRPr="00211BA6">
        <w:t xml:space="preserve">, en mi calidad de empleado/a público/a de la Universidad de La Rioja, en el cargo/puesto de </w:t>
      </w:r>
      <w:sdt>
        <w:sdtPr>
          <w:id w:val="-454093744"/>
          <w:placeholder>
            <w:docPart w:val="B133FE30D802437A8C6347ED181CB1DF"/>
          </w:placeholder>
          <w:showingPlcHdr/>
          <w:text/>
        </w:sdtPr>
        <w:sdtEndPr/>
        <w:sdtContent>
          <w:r w:rsidR="00E80C0C" w:rsidRPr="008D61BC">
            <w:rPr>
              <w:rStyle w:val="Textodelmarcadordeposicin"/>
            </w:rPr>
            <w:t>Haga clic o pulse aquí para escribir texto.</w:t>
          </w:r>
        </w:sdtContent>
      </w:sdt>
      <w:r w:rsidRPr="00211BA6">
        <w:t>, del departamento/unidad</w:t>
      </w:r>
      <w:r w:rsidR="00E80C0C" w:rsidRPr="00E80C0C">
        <w:t xml:space="preserve"> </w:t>
      </w:r>
      <w:sdt>
        <w:sdtPr>
          <w:id w:val="1307445824"/>
          <w:placeholder>
            <w:docPart w:val="2A1EF52346414047B3CC1858BC4643E3"/>
          </w:placeholder>
          <w:showingPlcHdr/>
          <w:text/>
        </w:sdtPr>
        <w:sdtEndPr/>
        <w:sdtContent>
          <w:r w:rsidR="00E80C0C" w:rsidRPr="008D61BC">
            <w:rPr>
              <w:rStyle w:val="Textodelmarcadordeposicin"/>
            </w:rPr>
            <w:t>Haga clic o pulse aquí para escribir texto.</w:t>
          </w:r>
        </w:sdtContent>
      </w:sdt>
      <w:r w:rsidRPr="00211BA6">
        <w:t>.</w:t>
      </w:r>
    </w:p>
    <w:bookmarkEnd w:id="0"/>
    <w:p w14:paraId="5EA3F1FA" w14:textId="77777777" w:rsidR="008D2B95" w:rsidRPr="00211BA6" w:rsidRDefault="008D2B95" w:rsidP="008D2B95">
      <w:pPr>
        <w:tabs>
          <w:tab w:val="left" w:pos="3840"/>
        </w:tabs>
        <w:suppressAutoHyphens/>
        <w:spacing w:after="120"/>
        <w:jc w:val="both"/>
      </w:pPr>
    </w:p>
    <w:p w14:paraId="5286DFAE" w14:textId="77777777" w:rsidR="008D2B95" w:rsidRPr="00211BA6" w:rsidRDefault="008D2B95" w:rsidP="008D2B95">
      <w:pPr>
        <w:tabs>
          <w:tab w:val="left" w:pos="3840"/>
        </w:tabs>
        <w:suppressAutoHyphens/>
        <w:spacing w:after="120"/>
        <w:jc w:val="both"/>
        <w:rPr>
          <w:b/>
          <w:bCs/>
        </w:rPr>
      </w:pPr>
      <w:r w:rsidRPr="00211BA6">
        <w:rPr>
          <w:b/>
          <w:bCs/>
        </w:rPr>
        <w:t>DECLARO:</w:t>
      </w:r>
    </w:p>
    <w:p w14:paraId="07499C1C" w14:textId="587EFEE9" w:rsidR="00B60D3F" w:rsidRPr="00211BA6" w:rsidRDefault="00B60D3F" w:rsidP="00E80C0C">
      <w:pPr>
        <w:tabs>
          <w:tab w:val="left" w:pos="3840"/>
        </w:tabs>
        <w:suppressAutoHyphens/>
        <w:spacing w:after="120"/>
        <w:jc w:val="both"/>
      </w:pPr>
      <w:r w:rsidRPr="00211BA6">
        <w:t>Ser informado de los efectos en materia de protección de datos personales que se indican a continuación:</w:t>
      </w:r>
    </w:p>
    <w:p w14:paraId="2DF697CB" w14:textId="0385AB4C" w:rsidR="00B60D3F" w:rsidRPr="00211BA6" w:rsidRDefault="00B60D3F" w:rsidP="00E80C0C">
      <w:pPr>
        <w:pStyle w:val="Prrafodelista"/>
        <w:numPr>
          <w:ilvl w:val="0"/>
          <w:numId w:val="2"/>
        </w:numPr>
        <w:tabs>
          <w:tab w:val="left" w:pos="3840"/>
        </w:tabs>
        <w:suppressAutoHyphens/>
        <w:spacing w:after="120"/>
        <w:contextualSpacing w:val="0"/>
        <w:jc w:val="both"/>
      </w:pPr>
      <w:r w:rsidRPr="00211BA6">
        <w:t xml:space="preserve">En cumplimiento de lo dispuesto en el Reglamento (UE) 2016/679 del Parlamento Europeo y del Consejo de 27 de abril de 2016 relativo a la protección de las personas físicas en lo que respecta al tratamiento de datos personales y a la libre circulación de estos datos y por el que se deroga la Directiva 95/46/CE (RGPD, Reglamento General de Protección de Datos) y conforme a la Ley Orgánica 3/2018, de 5 de diciembre, de protección de datos y garantías de los derechos digitales, la Universidad de </w:t>
      </w:r>
      <w:r w:rsidR="00FD0562" w:rsidRPr="00211BA6">
        <w:t>L</w:t>
      </w:r>
      <w:r w:rsidRPr="00211BA6">
        <w:t>a Rioja informa a</w:t>
      </w:r>
      <w:r w:rsidR="00BD55B3" w:rsidRPr="00211BA6">
        <w:t>l</w:t>
      </w:r>
      <w:r w:rsidRPr="00211BA6">
        <w:t xml:space="preserve"> empleado/a público/a que los datos personales recabados a través del contrato de trabajo así como los obtenidos o generados en el transcurso de la relación laboral, incluidos datos de salud necesarios para el cálculo de retenciones, la gestión de bajas o la prevención de riesgos laborales, serán tratados con la finalidad de gestionar los Recursos Humanos, la elaboración y pago de nóminas, la prevención de riesgos laborales y la formación de personal, y le reconoce la posibilidad de ejercitar gratuitamente los derechos de acceso, rectificación, supresión, oposición, limitación del tratamiento y, en su caso, oposición y portabilidad de los datos. Sobre tales datos mediante comunicación escrita dirigida a: </w:t>
      </w:r>
      <w:r w:rsidR="00BD3D73" w:rsidRPr="00211BA6">
        <w:t>Secretaría General de la Universidad de La Rioja</w:t>
      </w:r>
      <w:r w:rsidR="00662EEA" w:rsidRPr="00211BA6">
        <w:t xml:space="preserve"> (Avda. de la Paz, 93, 26006 Logroño)</w:t>
      </w:r>
      <w:r w:rsidR="00FD0562" w:rsidRPr="00211BA6">
        <w:t xml:space="preserve"> </w:t>
      </w:r>
      <w:r w:rsidRPr="00211BA6">
        <w:t>o bien a la dirección de correo electrónic</w:t>
      </w:r>
      <w:r w:rsidR="00803555" w:rsidRPr="00211BA6">
        <w:t>o</w:t>
      </w:r>
      <w:r w:rsidRPr="00211BA6">
        <w:t xml:space="preserve"> del Delegado de Protección de datos: </w:t>
      </w:r>
      <w:r w:rsidR="00812115" w:rsidRPr="00211BA6">
        <w:t>protecciondedatos@unirioja.es</w:t>
      </w:r>
      <w:r w:rsidR="00FD0562" w:rsidRPr="00211BA6">
        <w:t>.</w:t>
      </w:r>
    </w:p>
    <w:p w14:paraId="315C613F" w14:textId="30FC5665" w:rsidR="00B60D3F" w:rsidRPr="00211BA6" w:rsidRDefault="00B60D3F" w:rsidP="00E80C0C">
      <w:pPr>
        <w:pStyle w:val="Prrafodelista"/>
        <w:numPr>
          <w:ilvl w:val="0"/>
          <w:numId w:val="2"/>
        </w:numPr>
        <w:tabs>
          <w:tab w:val="left" w:pos="3840"/>
        </w:tabs>
        <w:suppressAutoHyphens/>
        <w:spacing w:after="120"/>
        <w:contextualSpacing w:val="0"/>
        <w:jc w:val="both"/>
      </w:pPr>
      <w:r w:rsidRPr="00211BA6">
        <w:t xml:space="preserve">Igualmente, la Universidad de </w:t>
      </w:r>
      <w:r w:rsidR="00FD0562" w:rsidRPr="00211BA6">
        <w:t>L</w:t>
      </w:r>
      <w:r w:rsidRPr="00211BA6">
        <w:t>a Rioja le informa que está obligada por la ley a ceder parte de sus datos a la Tesorería General de la Seguridad Social, al Servicio Público de Empleo Estatal, al Ministerio de Trabajo, a la Agencia Tributaria, a la Inspección de Seguros, a la Mutua y a la Sociedad de Prevención de Riesgos laborales, que los utilizarán en ejercicio de las funciones o competencias que tienen establecidas</w:t>
      </w:r>
      <w:r w:rsidR="008D2B95" w:rsidRPr="00211BA6">
        <w:t xml:space="preserve"> cuando resulte necesario para el cumplimiento de obligaciones legales o contractuales.</w:t>
      </w:r>
    </w:p>
    <w:p w14:paraId="400B7478" w14:textId="77777777" w:rsidR="00B60D3F" w:rsidRPr="00211BA6" w:rsidRDefault="00B60D3F" w:rsidP="00B60D3F">
      <w:pPr>
        <w:tabs>
          <w:tab w:val="left" w:pos="3840"/>
        </w:tabs>
        <w:suppressAutoHyphens/>
        <w:spacing w:after="120"/>
        <w:jc w:val="both"/>
      </w:pPr>
      <w:r w:rsidRPr="00211BA6">
        <w:t>Además, sus datos podrán ser comunicados a las compañías aseguradoras con las que se suscriban los seguros exigidos por Convenio Colectivo, que los utilizarán para la adecuada gestión de los mismos; a las entidades de crédito a través de las cuales se realiza el pago de nóminas, que los emplearán para efectuar la transferencia; y a las empresas de formación encargadas de impartir los cursos en los que estuviera interesado, que los utilizarán para su control y organización.</w:t>
      </w:r>
    </w:p>
    <w:p w14:paraId="127FFD7B" w14:textId="77777777" w:rsidR="00B60D3F" w:rsidRPr="00211BA6" w:rsidRDefault="00B60D3F" w:rsidP="00B60D3F">
      <w:pPr>
        <w:tabs>
          <w:tab w:val="left" w:pos="3840"/>
        </w:tabs>
        <w:suppressAutoHyphens/>
        <w:spacing w:after="120"/>
        <w:jc w:val="both"/>
      </w:pPr>
      <w:r w:rsidRPr="00211BA6">
        <w:t>Si entre la información facilitada por el/la empleado/a público/a figuran datos de terceros (padres, cónyuges o hijos), éste/a asume el compromiso de informarles de los extremos señalados en los párrafos precedentes.</w:t>
      </w:r>
    </w:p>
    <w:p w14:paraId="532C2203" w14:textId="3493FBF2" w:rsidR="00B60D3F" w:rsidRPr="00211BA6" w:rsidRDefault="00CC1CD2" w:rsidP="00B60D3F">
      <w:pPr>
        <w:tabs>
          <w:tab w:val="left" w:pos="3840"/>
        </w:tabs>
        <w:suppressAutoHyphens/>
        <w:spacing w:after="120"/>
        <w:jc w:val="both"/>
        <w:rPr>
          <w:strike/>
        </w:rPr>
      </w:pPr>
      <w:r w:rsidRPr="00211BA6">
        <w:lastRenderedPageBreak/>
        <w:t>El/la empleado/a público/a declara haber sido informado/a del tratamiento de sus datos personales en los términos descritos.</w:t>
      </w:r>
    </w:p>
    <w:p w14:paraId="52B3BA58" w14:textId="4BC83E62" w:rsidR="008D2B95" w:rsidRPr="00211BA6" w:rsidRDefault="008D2B95" w:rsidP="00B60D3F">
      <w:pPr>
        <w:tabs>
          <w:tab w:val="left" w:pos="3840"/>
        </w:tabs>
        <w:suppressAutoHyphens/>
        <w:spacing w:after="120"/>
        <w:jc w:val="both"/>
      </w:pPr>
      <w:r w:rsidRPr="00211BA6">
        <w:t>El tratamiento de los datos personales se basa en el cumplimiento de las obligaciones legales del empleador público (6.1. b. RGPD) y en la ejecución de un contrato que le vincula con la Universidad de La Rioja (6.1.e RGPD).</w:t>
      </w:r>
    </w:p>
    <w:p w14:paraId="5C0E25B1" w14:textId="415690C3" w:rsidR="00CC1CD2" w:rsidRPr="00211BA6" w:rsidRDefault="00CC1CD2" w:rsidP="00B60D3F">
      <w:pPr>
        <w:tabs>
          <w:tab w:val="left" w:pos="3840"/>
        </w:tabs>
        <w:suppressAutoHyphens/>
        <w:spacing w:after="120"/>
        <w:jc w:val="both"/>
      </w:pPr>
      <w:r w:rsidRPr="00211BA6">
        <w:t>Los datos se conservarán durante el tiempo necesario para cumplir con la finalidad para la que fueron recabados y con las obligaciones legales que se pudieran derivar de su tratamiento. También serán de aplicación las normas de conservación de archivos y documentos</w:t>
      </w:r>
    </w:p>
    <w:p w14:paraId="30375E6F" w14:textId="3F7F489F" w:rsidR="00B60D3F" w:rsidRPr="00211BA6" w:rsidRDefault="00B60D3F" w:rsidP="00B60D3F">
      <w:pPr>
        <w:tabs>
          <w:tab w:val="left" w:pos="3840"/>
        </w:tabs>
        <w:suppressAutoHyphens/>
        <w:spacing w:after="120"/>
        <w:jc w:val="both"/>
      </w:pPr>
      <w:r w:rsidRPr="00211BA6">
        <w:t>Y para que así conste a todos los efectos, firmo el presente documento en el lugar y fecha abajo indicados.</w:t>
      </w:r>
    </w:p>
    <w:p w14:paraId="205A3F58" w14:textId="2FD3DFD0" w:rsidR="00B60D3F" w:rsidRDefault="00B60D3F" w:rsidP="00180EFD">
      <w:pPr>
        <w:tabs>
          <w:tab w:val="left" w:pos="3840"/>
        </w:tabs>
        <w:suppressAutoHyphens/>
        <w:jc w:val="both"/>
      </w:pPr>
    </w:p>
    <w:p w14:paraId="677A2C52" w14:textId="28A3F252" w:rsidR="00211BA6" w:rsidRPr="0069384B" w:rsidRDefault="00211BA6" w:rsidP="00211BA6">
      <w:pPr>
        <w:tabs>
          <w:tab w:val="left" w:pos="3840"/>
        </w:tabs>
        <w:suppressAutoHyphens/>
        <w:spacing w:after="120"/>
        <w:jc w:val="both"/>
      </w:pPr>
      <w:bookmarkStart w:id="1" w:name="_Hlk216952795"/>
      <w:bookmarkStart w:id="2" w:name="_Hlk216954048"/>
      <w:r w:rsidRPr="0069384B">
        <w:t>En</w:t>
      </w:r>
      <w:r w:rsidR="00E80C0C">
        <w:t xml:space="preserve"> </w:t>
      </w:r>
      <w:r w:rsidRPr="0069384B">
        <w:t xml:space="preserve"> </w:t>
      </w:r>
      <w:sdt>
        <w:sdtPr>
          <w:id w:val="-2140952277"/>
          <w:placeholder>
            <w:docPart w:val="DEA48C4F26314913BFA458701E4217D7"/>
          </w:placeholder>
          <w:showingPlcHdr/>
          <w:text/>
        </w:sdtPr>
        <w:sdtEndPr/>
        <w:sdtContent>
          <w:r w:rsidR="00E80C0C" w:rsidRPr="008D61BC">
            <w:rPr>
              <w:rStyle w:val="Textodelmarcadordeposicin"/>
            </w:rPr>
            <w:t>Haga clic o pulse aquí para escribir texto.</w:t>
          </w:r>
        </w:sdtContent>
      </w:sdt>
      <w:r>
        <w:t>, a</w:t>
      </w:r>
      <w:r w:rsidR="00E80C0C">
        <w:t xml:space="preserve"> </w:t>
      </w:r>
      <w:sdt>
        <w:sdtPr>
          <w:id w:val="1821223437"/>
          <w:placeholder>
            <w:docPart w:val="CFF00DBFFDEF48F183B0F7510B59A2F0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E80C0C" w:rsidRPr="00B46F5A">
            <w:rPr>
              <w:rStyle w:val="Textodelmarcadordeposicin"/>
            </w:rPr>
            <w:t>Haga clic aquí o pulse para escribir una fecha.</w:t>
          </w:r>
        </w:sdtContent>
      </w:sdt>
      <w:r>
        <w:t>.</w:t>
      </w:r>
    </w:p>
    <w:p w14:paraId="55033F06" w14:textId="77777777" w:rsidR="00211BA6" w:rsidRPr="0069384B" w:rsidRDefault="00211BA6" w:rsidP="00211BA6">
      <w:pPr>
        <w:tabs>
          <w:tab w:val="left" w:pos="3840"/>
        </w:tabs>
        <w:suppressAutoHyphens/>
        <w:jc w:val="both"/>
      </w:pPr>
    </w:p>
    <w:p w14:paraId="78959EF8" w14:textId="77777777" w:rsidR="00211BA6" w:rsidRPr="0069384B" w:rsidRDefault="00211BA6" w:rsidP="00211BA6">
      <w:pPr>
        <w:tabs>
          <w:tab w:val="left" w:pos="3840"/>
        </w:tabs>
        <w:suppressAutoHyphens/>
        <w:jc w:val="both"/>
      </w:pPr>
    </w:p>
    <w:p w14:paraId="1F008F79" w14:textId="77777777" w:rsidR="00211BA6" w:rsidRDefault="00211BA6" w:rsidP="00211BA6">
      <w:pPr>
        <w:tabs>
          <w:tab w:val="left" w:pos="3840"/>
        </w:tabs>
        <w:suppressAutoHyphens/>
        <w:jc w:val="both"/>
      </w:pPr>
    </w:p>
    <w:p w14:paraId="738CE6B3" w14:textId="77777777" w:rsidR="00211BA6" w:rsidRPr="0069384B" w:rsidRDefault="00211BA6" w:rsidP="00211BA6">
      <w:pPr>
        <w:tabs>
          <w:tab w:val="left" w:pos="3840"/>
        </w:tabs>
        <w:suppressAutoHyphens/>
        <w:jc w:val="both"/>
      </w:pPr>
    </w:p>
    <w:p w14:paraId="7F7B67BF" w14:textId="77777777" w:rsidR="00211BA6" w:rsidRPr="0069384B" w:rsidRDefault="00211BA6" w:rsidP="00211BA6">
      <w:pPr>
        <w:tabs>
          <w:tab w:val="left" w:pos="3840"/>
        </w:tabs>
        <w:suppressAutoHyphens/>
        <w:jc w:val="both"/>
      </w:pPr>
    </w:p>
    <w:p w14:paraId="3C47FB01" w14:textId="541AE112" w:rsidR="00211BA6" w:rsidRPr="0069384B" w:rsidRDefault="00211BA6" w:rsidP="00211BA6">
      <w:pPr>
        <w:tabs>
          <w:tab w:val="left" w:pos="3840"/>
        </w:tabs>
        <w:suppressAutoHyphens/>
        <w:jc w:val="both"/>
      </w:pPr>
      <w:r w:rsidRPr="0069384B">
        <w:t>Firma</w:t>
      </w:r>
      <w:r>
        <w:t xml:space="preserve">: </w:t>
      </w:r>
      <w:sdt>
        <w:sdtPr>
          <w:id w:val="-714278397"/>
          <w:placeholder>
            <w:docPart w:val="1ECFDD2AA34A415A880350C8A04FDB6A"/>
          </w:placeholder>
          <w:showingPlcHdr/>
          <w:text/>
        </w:sdtPr>
        <w:sdtEndPr/>
        <w:sdtContent>
          <w:r w:rsidR="00E80C0C" w:rsidRPr="008D61BC">
            <w:rPr>
              <w:rStyle w:val="Textodelmarcadordeposicin"/>
            </w:rPr>
            <w:t>Haga clic o pulse aquí para escribir texto.</w:t>
          </w:r>
        </w:sdtContent>
      </w:sdt>
      <w:r>
        <w:rPr>
          <w:rFonts w:cs="Arial"/>
          <w:noProof/>
          <w:color w:val="000000"/>
          <w:szCs w:val="20"/>
          <w:u w:val="single"/>
        </w:rPr>
        <w:t>.</w:t>
      </w:r>
      <w:bookmarkEnd w:id="1"/>
    </w:p>
    <w:bookmarkEnd w:id="2"/>
    <w:p w14:paraId="6A700B9B" w14:textId="77777777" w:rsidR="00211BA6" w:rsidRPr="00211BA6" w:rsidRDefault="00211BA6" w:rsidP="00180EFD">
      <w:pPr>
        <w:tabs>
          <w:tab w:val="left" w:pos="3840"/>
        </w:tabs>
        <w:suppressAutoHyphens/>
        <w:jc w:val="both"/>
      </w:pPr>
    </w:p>
    <w:sectPr w:rsidR="00211BA6" w:rsidRPr="00211BA6" w:rsidSect="005B20C5">
      <w:type w:val="continuous"/>
      <w:pgSz w:w="11906" w:h="16838" w:code="9"/>
      <w:pgMar w:top="2381" w:right="1134" w:bottom="1134" w:left="1701" w:header="90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583B4" w14:textId="77777777" w:rsidR="00A27CE9" w:rsidRDefault="00A27CE9">
      <w:r>
        <w:separator/>
      </w:r>
    </w:p>
  </w:endnote>
  <w:endnote w:type="continuationSeparator" w:id="0">
    <w:p w14:paraId="383C8872" w14:textId="77777777" w:rsidR="00A27CE9" w:rsidRDefault="00A2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A7A4" w14:textId="77777777" w:rsidR="00154E8A" w:rsidRDefault="00E66A2E" w:rsidP="00154E8A">
    <w:pPr>
      <w:pStyle w:val="Piedepgina"/>
      <w:tabs>
        <w:tab w:val="clear" w:pos="4252"/>
        <w:tab w:val="clear" w:pos="8504"/>
        <w:tab w:val="right" w:pos="9072"/>
      </w:tabs>
      <w:rPr>
        <w:rStyle w:val="Nmerodepgina"/>
        <w:sz w:val="16"/>
        <w:szCs w:val="16"/>
      </w:rPr>
    </w:pPr>
    <w:r>
      <w:rPr>
        <w:noProof/>
      </w:rPr>
      <w:drawing>
        <wp:anchor distT="0" distB="0" distL="114300" distR="114300" simplePos="0" relativeHeight="251663872" behindDoc="1" locked="0" layoutInCell="1" allowOverlap="1" wp14:anchorId="1D8DC6B7" wp14:editId="630D2089">
          <wp:simplePos x="0" y="0"/>
          <wp:positionH relativeFrom="page">
            <wp:posOffset>1080135</wp:posOffset>
          </wp:positionH>
          <wp:positionV relativeFrom="page">
            <wp:posOffset>9991090</wp:posOffset>
          </wp:positionV>
          <wp:extent cx="5760000" cy="331200"/>
          <wp:effectExtent l="0" t="0" r="635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e_bn NEW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3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Nmerodepgina"/>
        <w:sz w:val="16"/>
        <w:szCs w:val="16"/>
      </w:rPr>
      <w:tab/>
    </w:r>
  </w:p>
  <w:p w14:paraId="0C0D2D40" w14:textId="77777777" w:rsidR="00154E8A" w:rsidRPr="00D452C9" w:rsidRDefault="00154E8A" w:rsidP="00154E8A">
    <w:pPr>
      <w:pStyle w:val="Piedepgina"/>
      <w:tabs>
        <w:tab w:val="clear" w:pos="4252"/>
        <w:tab w:val="clear" w:pos="8504"/>
        <w:tab w:val="center" w:pos="4253"/>
        <w:tab w:val="right" w:pos="9072"/>
      </w:tabs>
      <w:rPr>
        <w:sz w:val="16"/>
        <w:szCs w:val="16"/>
      </w:rPr>
    </w:pPr>
    <w:r>
      <w:rPr>
        <w:rStyle w:val="Nmerodepgina"/>
        <w:sz w:val="16"/>
        <w:szCs w:val="16"/>
      </w:rPr>
      <w:tab/>
    </w:r>
    <w:r w:rsidRPr="00D452C9">
      <w:rPr>
        <w:rStyle w:val="Nmerodepgina"/>
        <w:sz w:val="16"/>
        <w:szCs w:val="16"/>
      </w:rPr>
      <w:fldChar w:fldCharType="begin"/>
    </w:r>
    <w:r w:rsidRPr="00D452C9">
      <w:rPr>
        <w:rStyle w:val="Nmerodepgina"/>
        <w:sz w:val="16"/>
        <w:szCs w:val="16"/>
      </w:rPr>
      <w:instrText xml:space="preserve"> </w:instrText>
    </w:r>
    <w:r w:rsidR="00595969">
      <w:rPr>
        <w:rStyle w:val="Nmerodepgina"/>
        <w:sz w:val="16"/>
        <w:szCs w:val="16"/>
      </w:rPr>
      <w:instrText>PAGE</w:instrText>
    </w:r>
    <w:r w:rsidRPr="00D452C9">
      <w:rPr>
        <w:rStyle w:val="Nmerodepgina"/>
        <w:sz w:val="16"/>
        <w:szCs w:val="16"/>
      </w:rPr>
      <w:instrText xml:space="preserve"> </w:instrText>
    </w:r>
    <w:r w:rsidRPr="00D452C9">
      <w:rPr>
        <w:rStyle w:val="Nmerodepgina"/>
        <w:sz w:val="16"/>
        <w:szCs w:val="16"/>
      </w:rPr>
      <w:fldChar w:fldCharType="separate"/>
    </w:r>
    <w:r w:rsidR="00283FC3">
      <w:rPr>
        <w:rStyle w:val="Nmerodepgina"/>
        <w:noProof/>
        <w:sz w:val="16"/>
        <w:szCs w:val="16"/>
      </w:rPr>
      <w:t>2</w:t>
    </w:r>
    <w:r w:rsidRPr="00D452C9">
      <w:rPr>
        <w:rStyle w:val="Nmerodepgina"/>
        <w:sz w:val="16"/>
        <w:szCs w:val="16"/>
      </w:rPr>
      <w:fldChar w:fldCharType="end"/>
    </w:r>
    <w:r>
      <w:rPr>
        <w:rStyle w:val="Nmerodepgina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D55D7" w14:textId="77777777" w:rsidR="00154E8A" w:rsidRDefault="00E66A2E" w:rsidP="00154E8A">
    <w:pPr>
      <w:pStyle w:val="Piedepgina"/>
      <w:tabs>
        <w:tab w:val="clear" w:pos="4252"/>
        <w:tab w:val="clear" w:pos="8504"/>
        <w:tab w:val="right" w:pos="9072"/>
      </w:tabs>
      <w:rPr>
        <w:sz w:val="16"/>
        <w:szCs w:val="16"/>
      </w:rPr>
    </w:pPr>
    <w:r>
      <w:rPr>
        <w:sz w:val="16"/>
        <w:szCs w:val="16"/>
      </w:rPr>
      <w:tab/>
    </w:r>
  </w:p>
  <w:p w14:paraId="43B2D32D" w14:textId="77777777" w:rsidR="00154E8A" w:rsidRPr="00D745D2" w:rsidRDefault="00E66A2E" w:rsidP="00154E8A">
    <w:pPr>
      <w:pStyle w:val="Piedepgina"/>
      <w:tabs>
        <w:tab w:val="clear" w:pos="4252"/>
        <w:tab w:val="clear" w:pos="8504"/>
        <w:tab w:val="right" w:pos="9072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27329BAC" wp14:editId="5B8AEA3A">
          <wp:simplePos x="0" y="0"/>
          <wp:positionH relativeFrom="page">
            <wp:posOffset>1080135</wp:posOffset>
          </wp:positionH>
          <wp:positionV relativeFrom="page">
            <wp:posOffset>9991090</wp:posOffset>
          </wp:positionV>
          <wp:extent cx="5760000" cy="331200"/>
          <wp:effectExtent l="0" t="0" r="635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e_bn NEW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3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8E586" w14:textId="77777777" w:rsidR="00A27CE9" w:rsidRDefault="00A27CE9">
      <w:r>
        <w:separator/>
      </w:r>
    </w:p>
  </w:footnote>
  <w:footnote w:type="continuationSeparator" w:id="0">
    <w:p w14:paraId="1E06D892" w14:textId="77777777" w:rsidR="00A27CE9" w:rsidRDefault="00A27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3C70D" w14:textId="77777777" w:rsidR="00154E8A" w:rsidRDefault="00876EC6" w:rsidP="00154E8A">
    <w:pPr>
      <w:pStyle w:val="Encabezado"/>
      <w:tabs>
        <w:tab w:val="clear" w:pos="4252"/>
        <w:tab w:val="clear" w:pos="8504"/>
        <w:tab w:val="right" w:pos="9072"/>
      </w:tabs>
      <w:ind w:left="-794"/>
    </w:pPr>
    <w:r>
      <w:rPr>
        <w:noProof/>
      </w:rPr>
      <w:drawing>
        <wp:anchor distT="0" distB="0" distL="114300" distR="114300" simplePos="0" relativeHeight="251659776" behindDoc="1" locked="0" layoutInCell="1" allowOverlap="1" wp14:anchorId="158A345B" wp14:editId="72074FD0">
          <wp:simplePos x="0" y="0"/>
          <wp:positionH relativeFrom="page">
            <wp:posOffset>575945</wp:posOffset>
          </wp:positionH>
          <wp:positionV relativeFrom="page">
            <wp:posOffset>575945</wp:posOffset>
          </wp:positionV>
          <wp:extent cx="6273800" cy="525145"/>
          <wp:effectExtent l="0" t="0" r="0" b="8255"/>
          <wp:wrapNone/>
          <wp:docPr id="2" name="Imagen 2" descr="Cab_bn_d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ab_bn_d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6896">
      <w:tab/>
    </w:r>
  </w:p>
  <w:p w14:paraId="22180821" w14:textId="77777777" w:rsidR="00154E8A" w:rsidRDefault="00154E8A" w:rsidP="00154E8A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  <w:p w14:paraId="0EFC9BA1" w14:textId="77777777" w:rsidR="00154E8A" w:rsidRDefault="00154E8A" w:rsidP="00154E8A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B57E" w14:textId="77777777" w:rsidR="00154E8A" w:rsidRDefault="00876EC6" w:rsidP="00154E8A">
    <w:pPr>
      <w:pStyle w:val="Encabezado"/>
      <w:tabs>
        <w:tab w:val="clear" w:pos="4252"/>
        <w:tab w:val="clear" w:pos="8504"/>
        <w:tab w:val="right" w:pos="9072"/>
      </w:tabs>
      <w:ind w:left="-794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9A6219B" wp14:editId="4563F81F">
          <wp:simplePos x="0" y="0"/>
          <wp:positionH relativeFrom="page">
            <wp:posOffset>575945</wp:posOffset>
          </wp:positionH>
          <wp:positionV relativeFrom="page">
            <wp:posOffset>575945</wp:posOffset>
          </wp:positionV>
          <wp:extent cx="6273800" cy="525145"/>
          <wp:effectExtent l="0" t="0" r="0" b="8255"/>
          <wp:wrapNone/>
          <wp:docPr id="5" name="Imagen 5" descr="Cab_bn_d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ab_bn_d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6896">
      <w:tab/>
    </w:r>
  </w:p>
  <w:p w14:paraId="06926623" w14:textId="77777777" w:rsidR="00154E8A" w:rsidRDefault="00154E8A" w:rsidP="00154E8A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  <w:p w14:paraId="39650B81" w14:textId="77777777" w:rsidR="00154E8A" w:rsidRDefault="00154E8A" w:rsidP="00154E8A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21FED"/>
    <w:multiLevelType w:val="hybridMultilevel"/>
    <w:tmpl w:val="03703914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3E35855"/>
    <w:multiLevelType w:val="hybridMultilevel"/>
    <w:tmpl w:val="D6D8DEDE"/>
    <w:lvl w:ilvl="0" w:tplc="6A3C0F00">
      <w:start w:val="1"/>
      <w:numFmt w:val="bullet"/>
      <w:pStyle w:val="Subtitular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64CD68EE"/>
    <w:multiLevelType w:val="hybridMultilevel"/>
    <w:tmpl w:val="7E0402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ZSF8x4Bp3jQJEjjiO77Gb+sacx2Sx6adldxzNMnWHkABMA3aL55+hAcYbpvV+E/LjorNNk4NRWW9M1Mrlc0/A==" w:salt="ZPdTRCjr2j/G7LZ+12U4D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D3F"/>
    <w:rsid w:val="00007B72"/>
    <w:rsid w:val="000213B5"/>
    <w:rsid w:val="000E7F2E"/>
    <w:rsid w:val="000F7022"/>
    <w:rsid w:val="00154E8A"/>
    <w:rsid w:val="00180EFD"/>
    <w:rsid w:val="001A60E9"/>
    <w:rsid w:val="001B61A3"/>
    <w:rsid w:val="001F093A"/>
    <w:rsid w:val="0020775F"/>
    <w:rsid w:val="00211BA6"/>
    <w:rsid w:val="00283FC3"/>
    <w:rsid w:val="00297802"/>
    <w:rsid w:val="002A2EE8"/>
    <w:rsid w:val="002B02FE"/>
    <w:rsid w:val="002E00B4"/>
    <w:rsid w:val="00316FF0"/>
    <w:rsid w:val="00340922"/>
    <w:rsid w:val="003A475C"/>
    <w:rsid w:val="00485313"/>
    <w:rsid w:val="00516F1E"/>
    <w:rsid w:val="0055137D"/>
    <w:rsid w:val="00595969"/>
    <w:rsid w:val="005A0000"/>
    <w:rsid w:val="005C42F2"/>
    <w:rsid w:val="005C5E86"/>
    <w:rsid w:val="00662EEA"/>
    <w:rsid w:val="0067011F"/>
    <w:rsid w:val="00684164"/>
    <w:rsid w:val="00697DC0"/>
    <w:rsid w:val="0078291D"/>
    <w:rsid w:val="00803555"/>
    <w:rsid w:val="00812115"/>
    <w:rsid w:val="008665A4"/>
    <w:rsid w:val="00876EC6"/>
    <w:rsid w:val="008D2B95"/>
    <w:rsid w:val="00947BF2"/>
    <w:rsid w:val="00985724"/>
    <w:rsid w:val="00A14D45"/>
    <w:rsid w:val="00A27CE9"/>
    <w:rsid w:val="00A529D6"/>
    <w:rsid w:val="00A611D2"/>
    <w:rsid w:val="00A9510C"/>
    <w:rsid w:val="00AF50A0"/>
    <w:rsid w:val="00B60D3F"/>
    <w:rsid w:val="00B91F9F"/>
    <w:rsid w:val="00BD3D73"/>
    <w:rsid w:val="00BD55B3"/>
    <w:rsid w:val="00BD6896"/>
    <w:rsid w:val="00BE79F2"/>
    <w:rsid w:val="00C30C95"/>
    <w:rsid w:val="00C96C88"/>
    <w:rsid w:val="00CC1CD2"/>
    <w:rsid w:val="00CE17EF"/>
    <w:rsid w:val="00D15B78"/>
    <w:rsid w:val="00DA64E3"/>
    <w:rsid w:val="00E370C9"/>
    <w:rsid w:val="00E66A2E"/>
    <w:rsid w:val="00E80C0C"/>
    <w:rsid w:val="00E875B8"/>
    <w:rsid w:val="00EF2E6F"/>
    <w:rsid w:val="00FD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39B7A"/>
  <w14:defaultImageDpi w14:val="300"/>
  <w15:chartTrackingRefBased/>
  <w15:docId w15:val="{07E8B659-3D1A-4E64-BA95-24EA8FA7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B95"/>
    <w:pPr>
      <w:spacing w:line="288" w:lineRule="auto"/>
    </w:pPr>
    <w:rPr>
      <w:rFonts w:ascii="Arial" w:hAnsi="Arial"/>
      <w:szCs w:val="24"/>
      <w:lang w:val="es-ES" w:eastAsia="es-ES"/>
    </w:rPr>
  </w:style>
  <w:style w:type="paragraph" w:styleId="Ttulo1">
    <w:name w:val="heading 1"/>
    <w:aliases w:val="Nota Prensa"/>
    <w:basedOn w:val="Normal"/>
    <w:next w:val="Normal"/>
    <w:link w:val="Ttulo1Car"/>
    <w:qFormat/>
    <w:rsid w:val="000E7F2E"/>
    <w:pPr>
      <w:keepNext/>
      <w:pBdr>
        <w:top w:val="single" w:sz="4" w:space="4" w:color="auto"/>
        <w:bottom w:val="single" w:sz="4" w:space="0" w:color="auto"/>
      </w:pBdr>
      <w:jc w:val="both"/>
      <w:outlineLvl w:val="0"/>
    </w:pPr>
    <w:rPr>
      <w:rFonts w:cs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F685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F685E"/>
    <w:pPr>
      <w:tabs>
        <w:tab w:val="center" w:pos="4252"/>
        <w:tab w:val="right" w:pos="8504"/>
      </w:tabs>
    </w:pPr>
  </w:style>
  <w:style w:type="paragraph" w:customStyle="1" w:styleId="Sangradetdecuerpo">
    <w:name w:val="Sangría de t. de cuerpo"/>
    <w:basedOn w:val="Normal"/>
    <w:link w:val="SangradetdecuerpoCar"/>
    <w:rsid w:val="00F2566A"/>
    <w:pPr>
      <w:spacing w:line="240" w:lineRule="auto"/>
      <w:jc w:val="both"/>
    </w:pPr>
    <w:rPr>
      <w:rFonts w:ascii="Times" w:hAnsi="Times"/>
      <w:sz w:val="24"/>
      <w:lang w:eastAsia="x-none"/>
    </w:rPr>
  </w:style>
  <w:style w:type="character" w:customStyle="1" w:styleId="SangradetdecuerpoCar">
    <w:name w:val="Sangría de t. de cuerpo Car"/>
    <w:link w:val="Sangradetdecuerpo"/>
    <w:rsid w:val="00F2566A"/>
    <w:rPr>
      <w:rFonts w:ascii="Times" w:hAnsi="Times" w:cs="Times"/>
      <w:sz w:val="24"/>
      <w:szCs w:val="24"/>
      <w:lang w:val="es-ES"/>
    </w:rPr>
  </w:style>
  <w:style w:type="paragraph" w:customStyle="1" w:styleId="Textodecuerpo">
    <w:name w:val="Texto de cuerpo"/>
    <w:basedOn w:val="Normal"/>
    <w:link w:val="TextodecuerpoCar"/>
    <w:rsid w:val="00F2566A"/>
    <w:pPr>
      <w:autoSpaceDE w:val="0"/>
      <w:autoSpaceDN w:val="0"/>
      <w:spacing w:line="240" w:lineRule="auto"/>
      <w:jc w:val="center"/>
    </w:pPr>
    <w:rPr>
      <w:rFonts w:ascii="Trebuchet MS" w:hAnsi="Trebuchet MS"/>
      <w:b/>
      <w:bCs/>
      <w:spacing w:val="-20"/>
      <w:sz w:val="40"/>
      <w:szCs w:val="40"/>
      <w:lang w:val="x-none" w:eastAsia="x-none"/>
    </w:rPr>
  </w:style>
  <w:style w:type="character" w:customStyle="1" w:styleId="TextodecuerpoCar">
    <w:name w:val="Texto de cuerpo Car"/>
    <w:link w:val="Textodecuerpo"/>
    <w:rsid w:val="00F2566A"/>
    <w:rPr>
      <w:rFonts w:ascii="Trebuchet MS" w:hAnsi="Trebuchet MS"/>
      <w:b/>
      <w:bCs/>
      <w:spacing w:val="-20"/>
      <w:sz w:val="40"/>
      <w:szCs w:val="40"/>
    </w:rPr>
  </w:style>
  <w:style w:type="paragraph" w:customStyle="1" w:styleId="prelo">
    <w:name w:val="prelo"/>
    <w:basedOn w:val="Sangradetdecuerpo"/>
    <w:rsid w:val="00F2566A"/>
    <w:pPr>
      <w:spacing w:after="160" w:line="288" w:lineRule="auto"/>
    </w:pPr>
    <w:rPr>
      <w:rFonts w:ascii="Trebuchet MS" w:hAnsi="Trebuchet MS"/>
      <w:b/>
      <w:bCs/>
      <w:lang w:val="es-ES_tradnl"/>
    </w:rPr>
  </w:style>
  <w:style w:type="character" w:styleId="Nmerodepgina">
    <w:name w:val="page number"/>
    <w:basedOn w:val="Fuentedeprrafopredeter"/>
    <w:rsid w:val="00D452C9"/>
  </w:style>
  <w:style w:type="character" w:customStyle="1" w:styleId="Ttulo1Car">
    <w:name w:val="Título 1 Car"/>
    <w:aliases w:val="Nota Prensa Car"/>
    <w:basedOn w:val="Fuentedeprrafopredeter"/>
    <w:link w:val="Ttulo1"/>
    <w:rsid w:val="000E7F2E"/>
    <w:rPr>
      <w:rFonts w:ascii="Arial" w:hAnsi="Arial" w:cs="Arial"/>
      <w:b/>
      <w:sz w:val="24"/>
      <w:szCs w:val="24"/>
      <w:lang w:val="es-ES" w:eastAsia="es-ES"/>
    </w:rPr>
  </w:style>
  <w:style w:type="paragraph" w:customStyle="1" w:styleId="Titular">
    <w:name w:val="Titular"/>
    <w:basedOn w:val="Normal"/>
    <w:next w:val="Normal"/>
    <w:rsid w:val="000E7F2E"/>
    <w:pPr>
      <w:spacing w:before="240" w:after="240" w:line="240" w:lineRule="auto"/>
    </w:pPr>
    <w:rPr>
      <w:b/>
      <w:spacing w:val="-20"/>
      <w:sz w:val="32"/>
    </w:rPr>
  </w:style>
  <w:style w:type="paragraph" w:customStyle="1" w:styleId="Subtitular">
    <w:name w:val="Subtitular"/>
    <w:basedOn w:val="Normal"/>
    <w:next w:val="Normal"/>
    <w:rsid w:val="000E7F2E"/>
    <w:pPr>
      <w:numPr>
        <w:numId w:val="1"/>
      </w:numPr>
      <w:pBdr>
        <w:top w:val="single" w:sz="4" w:space="5" w:color="auto"/>
        <w:bottom w:val="single" w:sz="4" w:space="5" w:color="auto"/>
      </w:pBdr>
      <w:spacing w:line="280" w:lineRule="exact"/>
    </w:pPr>
    <w:rPr>
      <w:rFonts w:cs="Arial"/>
      <w:caps/>
      <w:szCs w:val="20"/>
    </w:rPr>
  </w:style>
  <w:style w:type="paragraph" w:customStyle="1" w:styleId="Cuerpodetexto">
    <w:name w:val="Cuerpo de texto"/>
    <w:basedOn w:val="Normal"/>
    <w:rsid w:val="000E7F2E"/>
    <w:pPr>
      <w:spacing w:before="160" w:after="160"/>
      <w:jc w:val="both"/>
    </w:pPr>
    <w:rPr>
      <w:sz w:val="22"/>
    </w:rPr>
  </w:style>
  <w:style w:type="character" w:customStyle="1" w:styleId="FechaNota">
    <w:name w:val="Fecha Nota"/>
    <w:rsid w:val="000E7F2E"/>
    <w:rPr>
      <w:rFonts w:ascii="Arial" w:hAnsi="Arial"/>
      <w:b/>
      <w:caps/>
      <w:spacing w:val="0"/>
      <w:w w:val="100"/>
      <w:position w:val="0"/>
      <w:sz w:val="18"/>
      <w:effect w:val="none"/>
    </w:rPr>
  </w:style>
  <w:style w:type="paragraph" w:styleId="Prrafodelista">
    <w:name w:val="List Paragraph"/>
    <w:basedOn w:val="Normal"/>
    <w:uiPriority w:val="34"/>
    <w:qFormat/>
    <w:rsid w:val="00B60D3F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E80C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exposi\Documents\Personal\General_bn_Perso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66839169514AACB1890C119BCB2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94DBE-3F14-41B7-B379-C59CC240F527}"/>
      </w:docPartPr>
      <w:docPartBody>
        <w:p w:rsidR="0059466A" w:rsidRDefault="0059466A" w:rsidP="0059466A">
          <w:pPr>
            <w:pStyle w:val="1B66839169514AACB1890C119BCB2A9E2"/>
          </w:pPr>
          <w:r w:rsidRPr="000213B5">
            <w:rPr>
              <w:rStyle w:val="Textodelmarcadordeposicin"/>
              <w:b/>
              <w:bCs/>
            </w:rPr>
            <w:t>Haga clic o pulse aquí para escribir texto.</w:t>
          </w:r>
        </w:p>
      </w:docPartBody>
    </w:docPart>
    <w:docPart>
      <w:docPartPr>
        <w:name w:val="2B047EF164A94CEBB16B9D93F0C8C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841BD-146E-4329-B03C-7C501DD0236D}"/>
      </w:docPartPr>
      <w:docPartBody>
        <w:p w:rsidR="0059466A" w:rsidRDefault="0059466A" w:rsidP="0059466A">
          <w:pPr>
            <w:pStyle w:val="2B047EF164A94CEBB16B9D93F0C8C2092"/>
          </w:pPr>
          <w:r w:rsidRPr="000213B5">
            <w:rPr>
              <w:rStyle w:val="Textodelmarcadordeposicin"/>
              <w:b/>
              <w:bCs/>
            </w:rPr>
            <w:t>Haga clic o pulse aquí para escribir texto.</w:t>
          </w:r>
        </w:p>
      </w:docPartBody>
    </w:docPart>
    <w:docPart>
      <w:docPartPr>
        <w:name w:val="B133FE30D802437A8C6347ED181CB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27DCC-5D64-4C6D-BE29-2742BA76C4C9}"/>
      </w:docPartPr>
      <w:docPartBody>
        <w:p w:rsidR="0059466A" w:rsidRDefault="0059466A" w:rsidP="0059466A">
          <w:pPr>
            <w:pStyle w:val="B133FE30D802437A8C6347ED181CB1DF2"/>
          </w:pPr>
          <w:r w:rsidRPr="008D61B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1EF52346414047B3CC1858BC464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DF3B6-7BB8-4D3B-90EB-FDA234BE8748}"/>
      </w:docPartPr>
      <w:docPartBody>
        <w:p w:rsidR="0059466A" w:rsidRDefault="0059466A" w:rsidP="0059466A">
          <w:pPr>
            <w:pStyle w:val="2A1EF52346414047B3CC1858BC4643E32"/>
          </w:pPr>
          <w:r w:rsidRPr="008D61B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A48C4F26314913BFA458701E421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91BDB-6148-4743-A162-ADB273930E18}"/>
      </w:docPartPr>
      <w:docPartBody>
        <w:p w:rsidR="0059466A" w:rsidRDefault="0059466A" w:rsidP="0059466A">
          <w:pPr>
            <w:pStyle w:val="DEA48C4F26314913BFA458701E4217D72"/>
          </w:pPr>
          <w:r w:rsidRPr="008D61B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ECFDD2AA34A415A880350C8A04FD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D2B24-31F2-406A-A445-A5B393B44CAF}"/>
      </w:docPartPr>
      <w:docPartBody>
        <w:p w:rsidR="0059466A" w:rsidRDefault="0059466A" w:rsidP="0059466A">
          <w:pPr>
            <w:pStyle w:val="1ECFDD2AA34A415A880350C8A04FDB6A2"/>
          </w:pPr>
          <w:r w:rsidRPr="008D61B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FF00DBFFDEF48F183B0F7510B59A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4373F-6F57-4E0B-A740-4E07A6DFE359}"/>
      </w:docPartPr>
      <w:docPartBody>
        <w:p w:rsidR="00A26CCD" w:rsidRDefault="0059466A" w:rsidP="0059466A">
          <w:pPr>
            <w:pStyle w:val="CFF00DBFFDEF48F183B0F7510B59A2F01"/>
          </w:pPr>
          <w:r w:rsidRPr="00B46F5A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5A"/>
    <w:rsid w:val="0059466A"/>
    <w:rsid w:val="009D115A"/>
    <w:rsid w:val="00A2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9466A"/>
    <w:rPr>
      <w:color w:val="808080"/>
    </w:rPr>
  </w:style>
  <w:style w:type="paragraph" w:customStyle="1" w:styleId="1B66839169514AACB1890C119BCB2A9E2">
    <w:name w:val="1B66839169514AACB1890C119BCB2A9E2"/>
    <w:rsid w:val="0059466A"/>
    <w:pPr>
      <w:spacing w:after="0" w:line="288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047EF164A94CEBB16B9D93F0C8C2092">
    <w:name w:val="2B047EF164A94CEBB16B9D93F0C8C2092"/>
    <w:rsid w:val="0059466A"/>
    <w:pPr>
      <w:spacing w:after="0" w:line="288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33FE30D802437A8C6347ED181CB1DF2">
    <w:name w:val="B133FE30D802437A8C6347ED181CB1DF2"/>
    <w:rsid w:val="0059466A"/>
    <w:pPr>
      <w:spacing w:after="0" w:line="288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A1EF52346414047B3CC1858BC4643E32">
    <w:name w:val="2A1EF52346414047B3CC1858BC4643E32"/>
    <w:rsid w:val="0059466A"/>
    <w:pPr>
      <w:spacing w:after="0" w:line="288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A48C4F26314913BFA458701E4217D72">
    <w:name w:val="DEA48C4F26314913BFA458701E4217D72"/>
    <w:rsid w:val="0059466A"/>
    <w:pPr>
      <w:spacing w:after="0" w:line="288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FF00DBFFDEF48F183B0F7510B59A2F01">
    <w:name w:val="CFF00DBFFDEF48F183B0F7510B59A2F01"/>
    <w:rsid w:val="0059466A"/>
    <w:pPr>
      <w:spacing w:after="0" w:line="288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ECFDD2AA34A415A880350C8A04FDB6A2">
    <w:name w:val="1ECFDD2AA34A415A880350C8A04FDB6A2"/>
    <w:rsid w:val="0059466A"/>
    <w:pPr>
      <w:spacing w:after="0" w:line="288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General_bn_Personal.dotx</Template>
  <TotalTime>78</TotalTime>
  <Pages>2</Pages>
  <Words>653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ur</Company>
  <LinksUpToDate>false</LinksUpToDate>
  <CharactersWithSpaces>4053</CharactersWithSpaces>
  <SharedDoc>false</SharedDoc>
  <HLinks>
    <vt:vector size="30" baseType="variant">
      <vt:variant>
        <vt:i4>5767287</vt:i4>
      </vt:variant>
      <vt:variant>
        <vt:i4>-1</vt:i4>
      </vt:variant>
      <vt:variant>
        <vt:i4>2050</vt:i4>
      </vt:variant>
      <vt:variant>
        <vt:i4>1</vt:i4>
      </vt:variant>
      <vt:variant>
        <vt:lpwstr>Pie_bn</vt:lpwstr>
      </vt:variant>
      <vt:variant>
        <vt:lpwstr/>
      </vt:variant>
      <vt:variant>
        <vt:i4>5767287</vt:i4>
      </vt:variant>
      <vt:variant>
        <vt:i4>-1</vt:i4>
      </vt:variant>
      <vt:variant>
        <vt:i4>2053</vt:i4>
      </vt:variant>
      <vt:variant>
        <vt:i4>1</vt:i4>
      </vt:variant>
      <vt:variant>
        <vt:lpwstr>Pie_bn</vt:lpwstr>
      </vt:variant>
      <vt:variant>
        <vt:lpwstr/>
      </vt:variant>
      <vt:variant>
        <vt:i4>5767287</vt:i4>
      </vt:variant>
      <vt:variant>
        <vt:i4>-1</vt:i4>
      </vt:variant>
      <vt:variant>
        <vt:i4>2054</vt:i4>
      </vt:variant>
      <vt:variant>
        <vt:i4>1</vt:i4>
      </vt:variant>
      <vt:variant>
        <vt:lpwstr>Pie_bn</vt:lpwstr>
      </vt:variant>
      <vt:variant>
        <vt:lpwstr/>
      </vt:variant>
      <vt:variant>
        <vt:i4>4194364</vt:i4>
      </vt:variant>
      <vt:variant>
        <vt:i4>-1</vt:i4>
      </vt:variant>
      <vt:variant>
        <vt:i4>2074</vt:i4>
      </vt:variant>
      <vt:variant>
        <vt:i4>1</vt:i4>
      </vt:variant>
      <vt:variant>
        <vt:lpwstr>Cab_bn_data</vt:lpwstr>
      </vt:variant>
      <vt:variant>
        <vt:lpwstr/>
      </vt:variant>
      <vt:variant>
        <vt:i4>4194364</vt:i4>
      </vt:variant>
      <vt:variant>
        <vt:i4>-1</vt:i4>
      </vt:variant>
      <vt:variant>
        <vt:i4>2075</vt:i4>
      </vt:variant>
      <vt:variant>
        <vt:i4>1</vt:i4>
      </vt:variant>
      <vt:variant>
        <vt:lpwstr>Cab_bn_data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Expósito Rodríguez</dc:creator>
  <cp:keywords/>
  <dc:description/>
  <cp:lastModifiedBy>María Del Pilar Apellániz Espiga</cp:lastModifiedBy>
  <cp:revision>11</cp:revision>
  <cp:lastPrinted>2025-12-18T09:39:00Z</cp:lastPrinted>
  <dcterms:created xsi:type="dcterms:W3CDTF">2025-08-26T07:47:00Z</dcterms:created>
  <dcterms:modified xsi:type="dcterms:W3CDTF">2025-12-18T11:53:00Z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ba6f1-aff4-4b79-8885-6d979e1ad1b9_Enabled">
    <vt:lpwstr>true</vt:lpwstr>
  </property>
  <property fmtid="{D5CDD505-2E9C-101B-9397-08002B2CF9AE}" pid="3" name="MSIP_Label_63fba6f1-aff4-4b79-8885-6d979e1ad1b9_SetDate">
    <vt:lpwstr>2025-08-25T11:08:27Z</vt:lpwstr>
  </property>
  <property fmtid="{D5CDD505-2E9C-101B-9397-08002B2CF9AE}" pid="4" name="MSIP_Label_63fba6f1-aff4-4b79-8885-6d979e1ad1b9_Method">
    <vt:lpwstr>Standard</vt:lpwstr>
  </property>
  <property fmtid="{D5CDD505-2E9C-101B-9397-08002B2CF9AE}" pid="5" name="MSIP_Label_63fba6f1-aff4-4b79-8885-6d979e1ad1b9_Name">
    <vt:lpwstr>defa4170-0d19-0005-0004-bc88714345d2</vt:lpwstr>
  </property>
  <property fmtid="{D5CDD505-2E9C-101B-9397-08002B2CF9AE}" pid="6" name="MSIP_Label_63fba6f1-aff4-4b79-8885-6d979e1ad1b9_SiteId">
    <vt:lpwstr>1c970947-1e9c-4245-bea0-b5ce2a77773b</vt:lpwstr>
  </property>
  <property fmtid="{D5CDD505-2E9C-101B-9397-08002B2CF9AE}" pid="7" name="MSIP_Label_63fba6f1-aff4-4b79-8885-6d979e1ad1b9_ActionId">
    <vt:lpwstr>631e37da-c73b-4b3e-9d48-4c965409aac0</vt:lpwstr>
  </property>
  <property fmtid="{D5CDD505-2E9C-101B-9397-08002B2CF9AE}" pid="8" name="MSIP_Label_63fba6f1-aff4-4b79-8885-6d979e1ad1b9_ContentBits">
    <vt:lpwstr>0</vt:lpwstr>
  </property>
  <property fmtid="{D5CDD505-2E9C-101B-9397-08002B2CF9AE}" pid="9" name="MSIP_Label_63fba6f1-aff4-4b79-8885-6d979e1ad1b9_Tag">
    <vt:lpwstr>10, 3, 0, 1</vt:lpwstr>
  </property>
</Properties>
</file>