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A10A" w14:textId="77777777" w:rsidR="00154E8A" w:rsidRDefault="00154E8A" w:rsidP="00154E8A">
      <w:pPr>
        <w:sectPr w:rsidR="00154E8A" w:rsidSect="00154E8A">
          <w:headerReference w:type="default" r:id="rId7"/>
          <w:footerReference w:type="default" r:id="rId8"/>
          <w:headerReference w:type="first" r:id="rId9"/>
          <w:footerReference w:type="first" r:id="rId10"/>
          <w:type w:val="continuous"/>
          <w:pgSz w:w="11906" w:h="16838" w:code="9"/>
          <w:pgMar w:top="2155" w:right="1134" w:bottom="1134" w:left="1701" w:header="907" w:footer="567" w:gutter="0"/>
          <w:cols w:space="708"/>
          <w:titlePg/>
          <w:docGrid w:linePitch="360"/>
        </w:sectPr>
      </w:pPr>
    </w:p>
    <w:p w14:paraId="70E08F7C" w14:textId="333E2A0A" w:rsidR="000E7F2E" w:rsidRPr="0069384B" w:rsidRDefault="00B60D3F" w:rsidP="000E7F2E">
      <w:pPr>
        <w:pStyle w:val="Titular"/>
        <w:rPr>
          <w:sz w:val="28"/>
          <w:szCs w:val="28"/>
        </w:rPr>
      </w:pPr>
      <w:r w:rsidRPr="0069384B">
        <w:rPr>
          <w:sz w:val="28"/>
          <w:szCs w:val="28"/>
        </w:rPr>
        <w:t>Compromiso de confidencialidad</w:t>
      </w:r>
    </w:p>
    <w:p w14:paraId="366C0FD8" w14:textId="77777777" w:rsidR="000E7F2E" w:rsidRPr="0069384B" w:rsidRDefault="000E7F2E" w:rsidP="00B91F9F">
      <w:pPr>
        <w:pBdr>
          <w:top w:val="single" w:sz="4" w:space="1" w:color="auto"/>
        </w:pBdr>
      </w:pPr>
    </w:p>
    <w:p w14:paraId="6AA8A815" w14:textId="77777777" w:rsidR="000E7F2E" w:rsidRPr="0069384B" w:rsidRDefault="000E7F2E" w:rsidP="000E7F2E"/>
    <w:p w14:paraId="0A156BC2" w14:textId="77777777" w:rsidR="004E3270" w:rsidRPr="00211BA6" w:rsidRDefault="004E3270" w:rsidP="004E3270">
      <w:pPr>
        <w:tabs>
          <w:tab w:val="left" w:pos="3840"/>
        </w:tabs>
        <w:suppressAutoHyphens/>
        <w:spacing w:after="120"/>
        <w:jc w:val="both"/>
      </w:pPr>
      <w:r w:rsidRPr="00211BA6">
        <w:t xml:space="preserve">Mediante la firma del presente documento, yo, </w:t>
      </w:r>
      <w:r w:rsidRPr="00731204">
        <w:rPr>
          <w:b/>
          <w:bCs/>
        </w:rPr>
        <w:t>D./</w:t>
      </w:r>
      <w:proofErr w:type="gramStart"/>
      <w:r w:rsidRPr="00731204">
        <w:rPr>
          <w:b/>
          <w:bCs/>
        </w:rPr>
        <w:t>D.ª</w:t>
      </w:r>
      <w:proofErr w:type="gramEnd"/>
      <w:r w:rsidRPr="00731204">
        <w:rPr>
          <w:b/>
          <w:bCs/>
        </w:rPr>
        <w:t xml:space="preserve"> </w:t>
      </w:r>
      <w:sdt>
        <w:sdtPr>
          <w:rPr>
            <w:b/>
            <w:bCs/>
          </w:rPr>
          <w:id w:val="-910627191"/>
          <w:placeholder>
            <w:docPart w:val="110A2F3D8FCC4C778F0B77BD68B6C255"/>
          </w:placeholder>
          <w:showingPlcHdr/>
          <w:text/>
        </w:sdtPr>
        <w:sdtEndPr/>
        <w:sdtContent>
          <w:r w:rsidRPr="00731204">
            <w:rPr>
              <w:rStyle w:val="Textodelmarcadordeposicin"/>
              <w:b/>
              <w:bCs/>
            </w:rPr>
            <w:t>Haga clic o pulse aquí para escribir texto.</w:t>
          </w:r>
        </w:sdtContent>
      </w:sdt>
      <w:r w:rsidRPr="00731204">
        <w:rPr>
          <w:b/>
          <w:bCs/>
        </w:rPr>
        <w:t xml:space="preserve"> </w:t>
      </w:r>
      <w:r w:rsidRPr="00211BA6">
        <w:t>con DNI</w:t>
      </w:r>
      <w:r w:rsidRPr="00731204">
        <w:rPr>
          <w:b/>
          <w:bCs/>
        </w:rPr>
        <w:t xml:space="preserve"> </w:t>
      </w:r>
      <w:sdt>
        <w:sdtPr>
          <w:rPr>
            <w:b/>
            <w:bCs/>
          </w:rPr>
          <w:id w:val="-523635841"/>
          <w:placeholder>
            <w:docPart w:val="D51620F8FCD54C5CBDC19618903BB850"/>
          </w:placeholder>
          <w:showingPlcHdr/>
          <w:text/>
        </w:sdtPr>
        <w:sdtEndPr/>
        <w:sdtContent>
          <w:r w:rsidRPr="00731204">
            <w:rPr>
              <w:rStyle w:val="Textodelmarcadordeposicin"/>
              <w:b/>
              <w:bCs/>
            </w:rPr>
            <w:t>Haga clic o pulse aquí para escribir texto.</w:t>
          </w:r>
        </w:sdtContent>
      </w:sdt>
      <w:r w:rsidRPr="00211BA6">
        <w:t xml:space="preserve">, en mi calidad de empleado/a público/a de la Universidad de La Rioja, en el cargo/puesto de </w:t>
      </w:r>
      <w:sdt>
        <w:sdtPr>
          <w:id w:val="-454093744"/>
          <w:placeholder>
            <w:docPart w:val="72EC3C0987A44E97A54D4EEC4E7AEC0E"/>
          </w:placeholder>
          <w:showingPlcHdr/>
          <w:text/>
        </w:sdtPr>
        <w:sdtEndPr/>
        <w:sdtContent>
          <w:r w:rsidRPr="008D61BC">
            <w:rPr>
              <w:rStyle w:val="Textodelmarcadordeposicin"/>
            </w:rPr>
            <w:t>Haga clic o pulse aquí para escribir texto.</w:t>
          </w:r>
        </w:sdtContent>
      </w:sdt>
      <w:r w:rsidRPr="00211BA6">
        <w:t>, del departamento/unidad</w:t>
      </w:r>
      <w:r w:rsidRPr="00E80C0C">
        <w:t xml:space="preserve"> </w:t>
      </w:r>
      <w:sdt>
        <w:sdtPr>
          <w:id w:val="1307445824"/>
          <w:placeholder>
            <w:docPart w:val="73F4AE026F9C44979B06E431EF158FE5"/>
          </w:placeholder>
          <w:showingPlcHdr/>
          <w:text/>
        </w:sdtPr>
        <w:sdtEndPr/>
        <w:sdtContent>
          <w:r w:rsidRPr="008D61BC">
            <w:rPr>
              <w:rStyle w:val="Textodelmarcadordeposicin"/>
            </w:rPr>
            <w:t>Haga clic o pulse aquí para escribir texto.</w:t>
          </w:r>
        </w:sdtContent>
      </w:sdt>
      <w:r w:rsidRPr="00211BA6">
        <w:t>.</w:t>
      </w:r>
    </w:p>
    <w:p w14:paraId="0CD1F63D" w14:textId="77777777" w:rsidR="00B60D3F" w:rsidRPr="0069384B" w:rsidRDefault="00B60D3F" w:rsidP="00B60D3F">
      <w:pPr>
        <w:tabs>
          <w:tab w:val="left" w:pos="3840"/>
        </w:tabs>
        <w:suppressAutoHyphens/>
        <w:spacing w:after="120"/>
        <w:jc w:val="both"/>
      </w:pPr>
    </w:p>
    <w:p w14:paraId="6DE03688" w14:textId="77777777" w:rsidR="00B60D3F" w:rsidRPr="0069384B" w:rsidRDefault="00B60D3F" w:rsidP="00B60D3F">
      <w:pPr>
        <w:tabs>
          <w:tab w:val="left" w:pos="3840"/>
        </w:tabs>
        <w:suppressAutoHyphens/>
        <w:spacing w:after="120"/>
        <w:jc w:val="both"/>
        <w:rPr>
          <w:b/>
          <w:bCs/>
        </w:rPr>
      </w:pPr>
      <w:r w:rsidRPr="0069384B">
        <w:rPr>
          <w:b/>
          <w:bCs/>
        </w:rPr>
        <w:t>DECLARO:</w:t>
      </w:r>
    </w:p>
    <w:p w14:paraId="04D70BBC" w14:textId="374DB6BD" w:rsidR="00485313" w:rsidRPr="0069384B" w:rsidRDefault="00485313" w:rsidP="00485313">
      <w:pPr>
        <w:pStyle w:val="Prrafodelista"/>
        <w:numPr>
          <w:ilvl w:val="0"/>
          <w:numId w:val="2"/>
        </w:numPr>
        <w:tabs>
          <w:tab w:val="left" w:pos="3840"/>
        </w:tabs>
        <w:suppressAutoHyphens/>
        <w:spacing w:after="120"/>
        <w:jc w:val="both"/>
      </w:pPr>
      <w:r w:rsidRPr="0069384B">
        <w:t xml:space="preserve">Como usuario de recursos informáticos y sistemas de información de Universidad de La Rioja, declaro haber leído y comprendido la Política de </w:t>
      </w:r>
      <w:bookmarkStart w:id="0" w:name="_Hlk207022313"/>
      <w:r w:rsidRPr="0069384B">
        <w:t>Seguridad “</w:t>
      </w:r>
      <w:r w:rsidRPr="0069384B">
        <w:rPr>
          <w:b/>
          <w:bCs/>
        </w:rPr>
        <w:t>Política de Seguridad de la Información</w:t>
      </w:r>
      <w:r w:rsidRPr="0069384B">
        <w:t>”</w:t>
      </w:r>
      <w:bookmarkEnd w:id="0"/>
      <w:r w:rsidRPr="0069384B">
        <w:t xml:space="preserve"> de la Universidad de La Rioja y me comprometo, bajo mi responsabilidad, a su cumplimiento. Dicho documento se encuentra disponible a través del siguiente enlace: </w:t>
      </w:r>
      <w:hyperlink r:id="rId11" w:history="1">
        <w:r w:rsidR="0069384B" w:rsidRPr="008D61BC">
          <w:rPr>
            <w:rStyle w:val="Hipervnculo"/>
          </w:rPr>
          <w:t>https://www.unirioja.es/seguridad-de-la-informacion-y-proteccion-de-datos/seguridad-de-la-informacion/</w:t>
        </w:r>
      </w:hyperlink>
      <w:r w:rsidR="0069384B">
        <w:t xml:space="preserve"> </w:t>
      </w:r>
    </w:p>
    <w:p w14:paraId="0161F7B2" w14:textId="49E4C550" w:rsidR="00B60D3F" w:rsidRPr="0069384B" w:rsidRDefault="00485313" w:rsidP="00FD0562">
      <w:pPr>
        <w:pStyle w:val="Prrafodelista"/>
        <w:numPr>
          <w:ilvl w:val="0"/>
          <w:numId w:val="2"/>
        </w:numPr>
        <w:tabs>
          <w:tab w:val="left" w:pos="3840"/>
        </w:tabs>
        <w:suppressAutoHyphens/>
        <w:spacing w:after="120"/>
        <w:ind w:hanging="357"/>
        <w:contextualSpacing w:val="0"/>
        <w:jc w:val="both"/>
      </w:pPr>
      <w:r w:rsidRPr="0069384B">
        <w:t>Conforme a</w:t>
      </w:r>
      <w:r w:rsidR="00B60D3F" w:rsidRPr="0069384B">
        <w:t xml:space="preserve"> la Política de Seguridad de la Universidad de </w:t>
      </w:r>
      <w:r w:rsidR="00A9510C" w:rsidRPr="0069384B">
        <w:t>La Rioja</w:t>
      </w:r>
      <w:r w:rsidRPr="0069384B">
        <w:t>, en virtud de mi vinculación con la Universidad de La Rioja m</w:t>
      </w:r>
      <w:r w:rsidR="00B60D3F" w:rsidRPr="0069384B">
        <w:t>e responsabilizo del cumplimiento diligente de las atribuciones asignadas, asumiendo íntegramente las obligaciones y derechos derivados de los mismos.</w:t>
      </w:r>
    </w:p>
    <w:p w14:paraId="266821F6" w14:textId="49974359" w:rsidR="00B60D3F" w:rsidRPr="0069384B" w:rsidRDefault="00B60D3F" w:rsidP="00FD0562">
      <w:pPr>
        <w:pStyle w:val="Prrafodelista"/>
        <w:numPr>
          <w:ilvl w:val="0"/>
          <w:numId w:val="2"/>
        </w:numPr>
        <w:tabs>
          <w:tab w:val="left" w:pos="3840"/>
        </w:tabs>
        <w:suppressAutoHyphens/>
        <w:spacing w:after="120"/>
        <w:ind w:hanging="357"/>
        <w:contextualSpacing w:val="0"/>
        <w:jc w:val="both"/>
      </w:pPr>
      <w:r w:rsidRPr="0069384B">
        <w:t xml:space="preserve">Ser consciente de la importancia de mis responsabilidades en cuanto a no poner en peligro la integridad, disponibilidad y confidencialidad de la información de la Universidad de </w:t>
      </w:r>
      <w:r w:rsidR="00A9510C" w:rsidRPr="0069384B">
        <w:t>La Rioja</w:t>
      </w:r>
      <w:r w:rsidR="00684164" w:rsidRPr="0069384B">
        <w:t>.</w:t>
      </w:r>
    </w:p>
    <w:p w14:paraId="03EB99FD" w14:textId="5B6AB5B7" w:rsidR="00B60D3F" w:rsidRPr="0069384B" w:rsidRDefault="00B60D3F" w:rsidP="00FD0562">
      <w:pPr>
        <w:pStyle w:val="Prrafodelista"/>
        <w:numPr>
          <w:ilvl w:val="0"/>
          <w:numId w:val="2"/>
        </w:numPr>
        <w:tabs>
          <w:tab w:val="left" w:pos="3840"/>
        </w:tabs>
        <w:suppressAutoHyphens/>
        <w:spacing w:after="120"/>
        <w:ind w:hanging="357"/>
        <w:contextualSpacing w:val="0"/>
        <w:jc w:val="both"/>
      </w:pPr>
      <w:r w:rsidRPr="0069384B">
        <w:t xml:space="preserve">Comprometerme a cumplir, asimismo, todas las disposiciones de la Universidad de </w:t>
      </w:r>
      <w:r w:rsidR="00A9510C" w:rsidRPr="0069384B">
        <w:t>La Rioja</w:t>
      </w:r>
      <w:r w:rsidRPr="0069384B">
        <w:t xml:space="preserve"> en materia de uso y divulgación de información y a no divulgar la información que reciba a lo largo de mi relación con la Universidad de </w:t>
      </w:r>
      <w:r w:rsidR="00A9510C" w:rsidRPr="0069384B">
        <w:t>La Rioja</w:t>
      </w:r>
      <w:r w:rsidRPr="0069384B">
        <w:t>.</w:t>
      </w:r>
    </w:p>
    <w:p w14:paraId="007F1FB2" w14:textId="2F6782BD" w:rsidR="00B60D3F" w:rsidRPr="0069384B" w:rsidRDefault="00B60D3F" w:rsidP="00FD0562">
      <w:pPr>
        <w:pStyle w:val="Prrafodelista"/>
        <w:numPr>
          <w:ilvl w:val="0"/>
          <w:numId w:val="2"/>
        </w:numPr>
        <w:tabs>
          <w:tab w:val="left" w:pos="3840"/>
        </w:tabs>
        <w:suppressAutoHyphens/>
        <w:spacing w:after="120"/>
        <w:ind w:hanging="357"/>
        <w:contextualSpacing w:val="0"/>
        <w:jc w:val="both"/>
      </w:pPr>
      <w:r w:rsidRPr="0069384B">
        <w:t xml:space="preserve">Mantener absoluta confidencialidad y discreción sobre la información obtenida en el ejercicio de </w:t>
      </w:r>
      <w:r w:rsidR="005C42F2" w:rsidRPr="0069384B">
        <w:t>mi</w:t>
      </w:r>
      <w:r w:rsidRPr="0069384B">
        <w:t xml:space="preserve"> trabajo acerca de las actividades de la entidad, de sus proveedores, organismos relacionados y especialmente de los usuarios de sus servicios de administración electrónica.</w:t>
      </w:r>
    </w:p>
    <w:p w14:paraId="27EFA1E8" w14:textId="1CA998BC" w:rsidR="00B60D3F" w:rsidRPr="0069384B" w:rsidRDefault="00B60D3F" w:rsidP="00FD0562">
      <w:pPr>
        <w:pStyle w:val="Prrafodelista"/>
        <w:numPr>
          <w:ilvl w:val="0"/>
          <w:numId w:val="2"/>
        </w:numPr>
        <w:tabs>
          <w:tab w:val="left" w:pos="3840"/>
        </w:tabs>
        <w:suppressAutoHyphens/>
        <w:spacing w:after="120"/>
        <w:ind w:hanging="357"/>
        <w:contextualSpacing w:val="0"/>
        <w:jc w:val="both"/>
      </w:pPr>
      <w:r w:rsidRPr="0069384B">
        <w:t>Conocer y cumplir lo establecido con la normativa vigente en protección de datos de carácter personal, así como en otros documentos de régimen interior en la medida que sean aplicables, por la naturaleza de las actividades, funciones y responsabilidades que se le encomienden.</w:t>
      </w:r>
    </w:p>
    <w:p w14:paraId="2F22FFE3" w14:textId="337BA239" w:rsidR="00B60D3F" w:rsidRPr="0069384B" w:rsidRDefault="00B60D3F" w:rsidP="00FD0562">
      <w:pPr>
        <w:pStyle w:val="Prrafodelista"/>
        <w:numPr>
          <w:ilvl w:val="0"/>
          <w:numId w:val="2"/>
        </w:numPr>
        <w:tabs>
          <w:tab w:val="left" w:pos="3840"/>
        </w:tabs>
        <w:suppressAutoHyphens/>
        <w:spacing w:after="120"/>
        <w:ind w:hanging="357"/>
        <w:contextualSpacing w:val="0"/>
        <w:jc w:val="both"/>
      </w:pPr>
      <w:r w:rsidRPr="0069384B">
        <w:t xml:space="preserve">No realizar ninguna actividad que sea incompatible con </w:t>
      </w:r>
      <w:r w:rsidR="00FD0562" w:rsidRPr="0069384B">
        <w:t>la</w:t>
      </w:r>
      <w:r w:rsidRPr="0069384B">
        <w:t xml:space="preserve"> independencia de juicio e integridad profesional en relación con las actividades de la entidad.</w:t>
      </w:r>
    </w:p>
    <w:p w14:paraId="6CBF7071" w14:textId="0C87C51E" w:rsidR="00B60D3F" w:rsidRPr="0069384B" w:rsidRDefault="00B60D3F" w:rsidP="00FD0562">
      <w:pPr>
        <w:pStyle w:val="Prrafodelista"/>
        <w:numPr>
          <w:ilvl w:val="0"/>
          <w:numId w:val="2"/>
        </w:numPr>
        <w:tabs>
          <w:tab w:val="left" w:pos="3840"/>
        </w:tabs>
        <w:suppressAutoHyphens/>
        <w:spacing w:after="120"/>
        <w:ind w:hanging="357"/>
        <w:contextualSpacing w:val="0"/>
        <w:jc w:val="both"/>
      </w:pPr>
      <w:r w:rsidRPr="0069384B">
        <w:t>Saber que el incumplimiento de la obligación de confidencialidad podrá dar lugar a las sanciones disciplinarias que correspondan en atención a la gravedad de los hechos.</w:t>
      </w:r>
    </w:p>
    <w:p w14:paraId="1B060DA2" w14:textId="1B6A1D40" w:rsidR="0069384B" w:rsidRDefault="008D2B95" w:rsidP="00FD0562">
      <w:pPr>
        <w:pStyle w:val="Prrafodelista"/>
        <w:numPr>
          <w:ilvl w:val="0"/>
          <w:numId w:val="2"/>
        </w:numPr>
        <w:tabs>
          <w:tab w:val="left" w:pos="3840"/>
        </w:tabs>
        <w:suppressAutoHyphens/>
        <w:spacing w:after="120"/>
        <w:ind w:hanging="357"/>
        <w:contextualSpacing w:val="0"/>
        <w:jc w:val="both"/>
      </w:pPr>
      <w:r w:rsidRPr="0069384B">
        <w:t>El incumplimiento de las obligaciones de confidencialidad podrá constituir una infracción del código de conducta de los empleados públicos, conforme a lo dispuesto en el artículo 52 del Real Decreto Legislativo 5/2015, de 30 de octubre, por el que se aprueba el texto refundido del Estatuto Básico del Empleado Público, y en la demás normativa aplicable.”2.2. Ámbito material genérico</w:t>
      </w:r>
    </w:p>
    <w:p w14:paraId="50F0D453" w14:textId="77777777" w:rsidR="0069384B" w:rsidRDefault="0069384B">
      <w:pPr>
        <w:spacing w:line="240" w:lineRule="auto"/>
      </w:pPr>
      <w:r>
        <w:br w:type="page"/>
      </w:r>
    </w:p>
    <w:p w14:paraId="650567C0" w14:textId="77777777" w:rsidR="008D2B95" w:rsidRPr="0069384B" w:rsidRDefault="008D2B95" w:rsidP="0069384B">
      <w:pPr>
        <w:tabs>
          <w:tab w:val="left" w:pos="3840"/>
        </w:tabs>
        <w:suppressAutoHyphens/>
        <w:spacing w:after="120"/>
        <w:jc w:val="both"/>
      </w:pPr>
    </w:p>
    <w:p w14:paraId="3F990648" w14:textId="30E5C4A9" w:rsidR="008D2B95" w:rsidRPr="0069384B" w:rsidRDefault="008D2B95" w:rsidP="00FD0562">
      <w:pPr>
        <w:pStyle w:val="Prrafodelista"/>
        <w:numPr>
          <w:ilvl w:val="0"/>
          <w:numId w:val="2"/>
        </w:numPr>
        <w:tabs>
          <w:tab w:val="left" w:pos="3840"/>
        </w:tabs>
        <w:suppressAutoHyphens/>
        <w:spacing w:after="120"/>
        <w:ind w:hanging="357"/>
        <w:contextualSpacing w:val="0"/>
        <w:jc w:val="both"/>
      </w:pPr>
      <w:r w:rsidRPr="0069384B">
        <w:t>La obligación de confidencialidad se mantendrá incluso después de finalizada la relación de servicio o vínculo con la Universidad de La Rioja.</w:t>
      </w:r>
    </w:p>
    <w:p w14:paraId="79B6617E" w14:textId="3ECADB41" w:rsidR="008D2B95" w:rsidRPr="0069384B" w:rsidRDefault="008D2B95" w:rsidP="00FD0562">
      <w:pPr>
        <w:pStyle w:val="Prrafodelista"/>
        <w:numPr>
          <w:ilvl w:val="0"/>
          <w:numId w:val="2"/>
        </w:numPr>
        <w:tabs>
          <w:tab w:val="left" w:pos="3840"/>
        </w:tabs>
        <w:suppressAutoHyphens/>
        <w:spacing w:after="120"/>
        <w:ind w:hanging="357"/>
        <w:contextualSpacing w:val="0"/>
        <w:jc w:val="both"/>
      </w:pPr>
      <w:r w:rsidRPr="0069384B">
        <w:t>Este compromiso se suscribe en el marco del Esquema Nacional de Seguridad y de la Política de Seguridad de la Información de la Universidad de La Rioja.</w:t>
      </w:r>
    </w:p>
    <w:p w14:paraId="2C7606B4" w14:textId="77777777" w:rsidR="008D2B95" w:rsidRPr="0069384B" w:rsidRDefault="008D2B95" w:rsidP="008D2B95">
      <w:pPr>
        <w:tabs>
          <w:tab w:val="left" w:pos="3840"/>
        </w:tabs>
        <w:suppressAutoHyphens/>
        <w:spacing w:after="120"/>
        <w:jc w:val="both"/>
      </w:pPr>
      <w:r w:rsidRPr="0069384B">
        <w:t>Y para que así conste a todos los efectos, firmo el presente documento en el lugar y fecha abajo indicados.</w:t>
      </w:r>
    </w:p>
    <w:p w14:paraId="7C93E483" w14:textId="77777777" w:rsidR="004E3270" w:rsidRPr="0069384B" w:rsidRDefault="004E3270" w:rsidP="004E3270">
      <w:pPr>
        <w:tabs>
          <w:tab w:val="left" w:pos="3840"/>
        </w:tabs>
        <w:suppressAutoHyphens/>
        <w:spacing w:after="120"/>
        <w:jc w:val="both"/>
      </w:pPr>
      <w:bookmarkStart w:id="1" w:name="_Hlk216952795"/>
      <w:r w:rsidRPr="0069384B">
        <w:t>En</w:t>
      </w:r>
      <w:r>
        <w:t xml:space="preserve"> </w:t>
      </w:r>
      <w:r w:rsidRPr="0069384B">
        <w:t xml:space="preserve"> </w:t>
      </w:r>
      <w:sdt>
        <w:sdtPr>
          <w:id w:val="-2140952277"/>
          <w:placeholder>
            <w:docPart w:val="7448AFEBF59A408D9910776E162F7E11"/>
          </w:placeholder>
          <w:showingPlcHdr/>
          <w:text/>
        </w:sdtPr>
        <w:sdtEndPr/>
        <w:sdtContent>
          <w:r w:rsidRPr="008D61BC">
            <w:rPr>
              <w:rStyle w:val="Textodelmarcadordeposicin"/>
            </w:rPr>
            <w:t>Haga clic o pulse aquí para escribir texto.</w:t>
          </w:r>
        </w:sdtContent>
      </w:sdt>
      <w:r>
        <w:t xml:space="preserve">, a </w:t>
      </w:r>
      <w:sdt>
        <w:sdtPr>
          <w:id w:val="1821223437"/>
          <w:placeholder>
            <w:docPart w:val="594654C2D72A467980BD725B4D54981E"/>
          </w:placeholder>
          <w:showingPlcHdr/>
          <w:date>
            <w:dateFormat w:val="d' de 'MMMM' de 'yyyy"/>
            <w:lid w:val="es-ES"/>
            <w:storeMappedDataAs w:val="dateTime"/>
            <w:calendar w:val="gregorian"/>
          </w:date>
        </w:sdtPr>
        <w:sdtEndPr/>
        <w:sdtContent>
          <w:r w:rsidRPr="00B46F5A">
            <w:rPr>
              <w:rStyle w:val="Textodelmarcadordeposicin"/>
            </w:rPr>
            <w:t>Haga clic aquí o pulse para escribir una fecha.</w:t>
          </w:r>
        </w:sdtContent>
      </w:sdt>
      <w:r>
        <w:t>.</w:t>
      </w:r>
    </w:p>
    <w:p w14:paraId="50B26BE7" w14:textId="77777777" w:rsidR="004E3270" w:rsidRPr="0069384B" w:rsidRDefault="004E3270" w:rsidP="004E3270">
      <w:pPr>
        <w:tabs>
          <w:tab w:val="left" w:pos="3840"/>
        </w:tabs>
        <w:suppressAutoHyphens/>
        <w:jc w:val="both"/>
      </w:pPr>
    </w:p>
    <w:p w14:paraId="67E24F90" w14:textId="77777777" w:rsidR="004E3270" w:rsidRPr="0069384B" w:rsidRDefault="004E3270" w:rsidP="004E3270">
      <w:pPr>
        <w:tabs>
          <w:tab w:val="left" w:pos="3840"/>
        </w:tabs>
        <w:suppressAutoHyphens/>
        <w:jc w:val="both"/>
      </w:pPr>
    </w:p>
    <w:p w14:paraId="70132E90" w14:textId="77777777" w:rsidR="004E3270" w:rsidRDefault="004E3270" w:rsidP="004E3270">
      <w:pPr>
        <w:tabs>
          <w:tab w:val="left" w:pos="3840"/>
        </w:tabs>
        <w:suppressAutoHyphens/>
        <w:jc w:val="both"/>
      </w:pPr>
    </w:p>
    <w:p w14:paraId="2AEE2FB1" w14:textId="77777777" w:rsidR="004E3270" w:rsidRPr="0069384B" w:rsidRDefault="004E3270" w:rsidP="004E3270">
      <w:pPr>
        <w:tabs>
          <w:tab w:val="left" w:pos="3840"/>
        </w:tabs>
        <w:suppressAutoHyphens/>
        <w:jc w:val="both"/>
      </w:pPr>
    </w:p>
    <w:p w14:paraId="0EA86A00" w14:textId="77777777" w:rsidR="004E3270" w:rsidRPr="0069384B" w:rsidRDefault="004E3270" w:rsidP="004E3270">
      <w:pPr>
        <w:tabs>
          <w:tab w:val="left" w:pos="3840"/>
        </w:tabs>
        <w:suppressAutoHyphens/>
        <w:jc w:val="both"/>
      </w:pPr>
    </w:p>
    <w:p w14:paraId="6DF74D86" w14:textId="77777777" w:rsidR="004E3270" w:rsidRPr="0069384B" w:rsidRDefault="004E3270" w:rsidP="004E3270">
      <w:pPr>
        <w:tabs>
          <w:tab w:val="left" w:pos="3840"/>
        </w:tabs>
        <w:suppressAutoHyphens/>
        <w:jc w:val="both"/>
      </w:pPr>
      <w:r w:rsidRPr="0069384B">
        <w:t>Firma</w:t>
      </w:r>
      <w:r>
        <w:t xml:space="preserve">: </w:t>
      </w:r>
      <w:sdt>
        <w:sdtPr>
          <w:id w:val="-714278397"/>
          <w:placeholder>
            <w:docPart w:val="C85F8DC2EE7B44A18F8EA70D889783D9"/>
          </w:placeholder>
          <w:showingPlcHdr/>
          <w:text/>
        </w:sdtPr>
        <w:sdtEndPr/>
        <w:sdtContent>
          <w:r w:rsidRPr="008D61BC">
            <w:rPr>
              <w:rStyle w:val="Textodelmarcadordeposicin"/>
            </w:rPr>
            <w:t>Haga clic o pulse aquí para escribir texto.</w:t>
          </w:r>
        </w:sdtContent>
      </w:sdt>
      <w:r>
        <w:rPr>
          <w:rFonts w:cs="Arial"/>
          <w:noProof/>
          <w:color w:val="000000"/>
          <w:szCs w:val="20"/>
          <w:u w:val="single"/>
        </w:rPr>
        <w:t>.</w:t>
      </w:r>
      <w:bookmarkEnd w:id="1"/>
    </w:p>
    <w:p w14:paraId="5C3F2684" w14:textId="3ABCEB19" w:rsidR="008D2B95" w:rsidRPr="0069384B" w:rsidRDefault="008D2B95" w:rsidP="004E3270">
      <w:pPr>
        <w:tabs>
          <w:tab w:val="left" w:pos="3840"/>
        </w:tabs>
        <w:suppressAutoHyphens/>
        <w:spacing w:after="120"/>
        <w:jc w:val="both"/>
      </w:pPr>
    </w:p>
    <w:sectPr w:rsidR="008D2B95" w:rsidRPr="0069384B" w:rsidSect="005B20C5">
      <w:type w:val="continuous"/>
      <w:pgSz w:w="11906" w:h="16838" w:code="9"/>
      <w:pgMar w:top="2381" w:right="1134" w:bottom="1134" w:left="1701" w:header="90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83B4" w14:textId="77777777" w:rsidR="00A27CE9" w:rsidRDefault="00A27CE9">
      <w:r>
        <w:separator/>
      </w:r>
    </w:p>
  </w:endnote>
  <w:endnote w:type="continuationSeparator" w:id="0">
    <w:p w14:paraId="383C8872" w14:textId="77777777" w:rsidR="00A27CE9" w:rsidRDefault="00A2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A7A4" w14:textId="77777777" w:rsidR="00154E8A" w:rsidRDefault="00E66A2E" w:rsidP="00154E8A">
    <w:pPr>
      <w:pStyle w:val="Piedepgina"/>
      <w:tabs>
        <w:tab w:val="clear" w:pos="4252"/>
        <w:tab w:val="clear" w:pos="8504"/>
        <w:tab w:val="right" w:pos="9072"/>
      </w:tabs>
      <w:rPr>
        <w:rStyle w:val="Nmerodepgina"/>
        <w:sz w:val="16"/>
        <w:szCs w:val="16"/>
      </w:rPr>
    </w:pPr>
    <w:r>
      <w:rPr>
        <w:noProof/>
      </w:rPr>
      <w:drawing>
        <wp:anchor distT="0" distB="0" distL="114300" distR="114300" simplePos="0" relativeHeight="251663872" behindDoc="1" locked="0" layoutInCell="1" allowOverlap="1" wp14:anchorId="1D8DC6B7" wp14:editId="630D2089">
          <wp:simplePos x="0" y="0"/>
          <wp:positionH relativeFrom="page">
            <wp:posOffset>1080135</wp:posOffset>
          </wp:positionH>
          <wp:positionV relativeFrom="page">
            <wp:posOffset>9991090</wp:posOffset>
          </wp:positionV>
          <wp:extent cx="5760000" cy="331200"/>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_bn NEW.tif"/>
                  <pic:cNvPicPr/>
                </pic:nvPicPr>
                <pic:blipFill>
                  <a:blip r:embed="rId1">
                    <a:extLst>
                      <a:ext uri="{28A0092B-C50C-407E-A947-70E740481C1C}">
                        <a14:useLocalDpi xmlns:a14="http://schemas.microsoft.com/office/drawing/2010/main" val="0"/>
                      </a:ext>
                    </a:extLst>
                  </a:blip>
                  <a:stretch>
                    <a:fillRect/>
                  </a:stretch>
                </pic:blipFill>
                <pic:spPr>
                  <a:xfrm>
                    <a:off x="0" y="0"/>
                    <a:ext cx="5760000" cy="331200"/>
                  </a:xfrm>
                  <a:prstGeom prst="rect">
                    <a:avLst/>
                  </a:prstGeom>
                </pic:spPr>
              </pic:pic>
            </a:graphicData>
          </a:graphic>
          <wp14:sizeRelH relativeFrom="margin">
            <wp14:pctWidth>0</wp14:pctWidth>
          </wp14:sizeRelH>
          <wp14:sizeRelV relativeFrom="margin">
            <wp14:pctHeight>0</wp14:pctHeight>
          </wp14:sizeRelV>
        </wp:anchor>
      </w:drawing>
    </w:r>
    <w:r>
      <w:rPr>
        <w:rStyle w:val="Nmerodepgina"/>
        <w:sz w:val="16"/>
        <w:szCs w:val="16"/>
      </w:rPr>
      <w:tab/>
    </w:r>
  </w:p>
  <w:p w14:paraId="0C0D2D40" w14:textId="77777777" w:rsidR="00154E8A" w:rsidRPr="00D452C9" w:rsidRDefault="00154E8A" w:rsidP="00154E8A">
    <w:pPr>
      <w:pStyle w:val="Piedepgina"/>
      <w:tabs>
        <w:tab w:val="clear" w:pos="4252"/>
        <w:tab w:val="clear" w:pos="8504"/>
        <w:tab w:val="center" w:pos="4253"/>
        <w:tab w:val="right" w:pos="9072"/>
      </w:tabs>
      <w:rPr>
        <w:sz w:val="16"/>
        <w:szCs w:val="16"/>
      </w:rPr>
    </w:pPr>
    <w:r>
      <w:rPr>
        <w:rStyle w:val="Nmerodepgina"/>
        <w:sz w:val="16"/>
        <w:szCs w:val="16"/>
      </w:rPr>
      <w:tab/>
    </w:r>
    <w:r w:rsidRPr="00D452C9">
      <w:rPr>
        <w:rStyle w:val="Nmerodepgina"/>
        <w:sz w:val="16"/>
        <w:szCs w:val="16"/>
      </w:rPr>
      <w:fldChar w:fldCharType="begin"/>
    </w:r>
    <w:r w:rsidRPr="00D452C9">
      <w:rPr>
        <w:rStyle w:val="Nmerodepgina"/>
        <w:sz w:val="16"/>
        <w:szCs w:val="16"/>
      </w:rPr>
      <w:instrText xml:space="preserve"> </w:instrText>
    </w:r>
    <w:r w:rsidR="00595969">
      <w:rPr>
        <w:rStyle w:val="Nmerodepgina"/>
        <w:sz w:val="16"/>
        <w:szCs w:val="16"/>
      </w:rPr>
      <w:instrText>PAGE</w:instrText>
    </w:r>
    <w:r w:rsidRPr="00D452C9">
      <w:rPr>
        <w:rStyle w:val="Nmerodepgina"/>
        <w:sz w:val="16"/>
        <w:szCs w:val="16"/>
      </w:rPr>
      <w:instrText xml:space="preserve"> </w:instrText>
    </w:r>
    <w:r w:rsidRPr="00D452C9">
      <w:rPr>
        <w:rStyle w:val="Nmerodepgina"/>
        <w:sz w:val="16"/>
        <w:szCs w:val="16"/>
      </w:rPr>
      <w:fldChar w:fldCharType="separate"/>
    </w:r>
    <w:r w:rsidR="00283FC3">
      <w:rPr>
        <w:rStyle w:val="Nmerodepgina"/>
        <w:noProof/>
        <w:sz w:val="16"/>
        <w:szCs w:val="16"/>
      </w:rPr>
      <w:t>2</w:t>
    </w:r>
    <w:r w:rsidRPr="00D452C9">
      <w:rPr>
        <w:rStyle w:val="Nmerodepgina"/>
        <w:sz w:val="16"/>
        <w:szCs w:val="16"/>
      </w:rPr>
      <w:fldChar w:fldCharType="end"/>
    </w:r>
    <w:r>
      <w:rPr>
        <w:rStyle w:val="Nmerodepgina"/>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55D7" w14:textId="77777777" w:rsidR="00154E8A" w:rsidRDefault="00E66A2E" w:rsidP="00154E8A">
    <w:pPr>
      <w:pStyle w:val="Piedepgina"/>
      <w:tabs>
        <w:tab w:val="clear" w:pos="4252"/>
        <w:tab w:val="clear" w:pos="8504"/>
        <w:tab w:val="right" w:pos="9072"/>
      </w:tabs>
      <w:rPr>
        <w:sz w:val="16"/>
        <w:szCs w:val="16"/>
      </w:rPr>
    </w:pPr>
    <w:r>
      <w:rPr>
        <w:sz w:val="16"/>
        <w:szCs w:val="16"/>
      </w:rPr>
      <w:tab/>
    </w:r>
  </w:p>
  <w:p w14:paraId="43B2D32D" w14:textId="77777777" w:rsidR="00154E8A" w:rsidRPr="00D745D2" w:rsidRDefault="00E66A2E" w:rsidP="00154E8A">
    <w:pPr>
      <w:pStyle w:val="Piedepgina"/>
      <w:tabs>
        <w:tab w:val="clear" w:pos="4252"/>
        <w:tab w:val="clear" w:pos="8504"/>
        <w:tab w:val="right" w:pos="9072"/>
      </w:tabs>
      <w:rPr>
        <w:sz w:val="16"/>
        <w:szCs w:val="16"/>
      </w:rPr>
    </w:pPr>
    <w:r>
      <w:rPr>
        <w:noProof/>
      </w:rPr>
      <w:drawing>
        <wp:anchor distT="0" distB="0" distL="114300" distR="114300" simplePos="0" relativeHeight="251661824" behindDoc="1" locked="0" layoutInCell="1" allowOverlap="1" wp14:anchorId="27329BAC" wp14:editId="5B8AEA3A">
          <wp:simplePos x="0" y="0"/>
          <wp:positionH relativeFrom="page">
            <wp:posOffset>1080135</wp:posOffset>
          </wp:positionH>
          <wp:positionV relativeFrom="page">
            <wp:posOffset>9991090</wp:posOffset>
          </wp:positionV>
          <wp:extent cx="5760000" cy="33120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_bn NEW.tif"/>
                  <pic:cNvPicPr/>
                </pic:nvPicPr>
                <pic:blipFill>
                  <a:blip r:embed="rId1">
                    <a:extLst>
                      <a:ext uri="{28A0092B-C50C-407E-A947-70E740481C1C}">
                        <a14:useLocalDpi xmlns:a14="http://schemas.microsoft.com/office/drawing/2010/main" val="0"/>
                      </a:ext>
                    </a:extLst>
                  </a:blip>
                  <a:stretch>
                    <a:fillRect/>
                  </a:stretch>
                </pic:blipFill>
                <pic:spPr>
                  <a:xfrm>
                    <a:off x="0" y="0"/>
                    <a:ext cx="5760000" cy="331200"/>
                  </a:xfrm>
                  <a:prstGeom prst="rect">
                    <a:avLst/>
                  </a:prstGeom>
                </pic:spPr>
              </pic:pic>
            </a:graphicData>
          </a:graphic>
          <wp14:sizeRelH relativeFrom="margin">
            <wp14:pctWidth>0</wp14:pctWidth>
          </wp14:sizeRelH>
          <wp14:sizeRelV relativeFrom="margin">
            <wp14:pctHeight>0</wp14:pctHeight>
          </wp14:sizeRelV>
        </wp:anchor>
      </w:drawing>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8E586" w14:textId="77777777" w:rsidR="00A27CE9" w:rsidRDefault="00A27CE9">
      <w:r>
        <w:separator/>
      </w:r>
    </w:p>
  </w:footnote>
  <w:footnote w:type="continuationSeparator" w:id="0">
    <w:p w14:paraId="1E06D892" w14:textId="77777777" w:rsidR="00A27CE9" w:rsidRDefault="00A2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C70D" w14:textId="77777777" w:rsidR="00154E8A" w:rsidRDefault="00876EC6" w:rsidP="00154E8A">
    <w:pPr>
      <w:pStyle w:val="Encabezado"/>
      <w:tabs>
        <w:tab w:val="clear" w:pos="4252"/>
        <w:tab w:val="clear" w:pos="8504"/>
        <w:tab w:val="right" w:pos="9072"/>
      </w:tabs>
      <w:ind w:left="-794"/>
    </w:pPr>
    <w:r>
      <w:rPr>
        <w:noProof/>
      </w:rPr>
      <w:drawing>
        <wp:anchor distT="0" distB="0" distL="114300" distR="114300" simplePos="0" relativeHeight="251659776" behindDoc="1" locked="0" layoutInCell="1" allowOverlap="1" wp14:anchorId="158A345B" wp14:editId="72074FD0">
          <wp:simplePos x="0" y="0"/>
          <wp:positionH relativeFrom="page">
            <wp:posOffset>575945</wp:posOffset>
          </wp:positionH>
          <wp:positionV relativeFrom="page">
            <wp:posOffset>575945</wp:posOffset>
          </wp:positionV>
          <wp:extent cx="6273800" cy="525145"/>
          <wp:effectExtent l="0" t="0" r="0" b="8255"/>
          <wp:wrapNone/>
          <wp:docPr id="27" name="Imagen 27" descr="Cab_bn_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b_bn_d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896">
      <w:tab/>
    </w:r>
  </w:p>
  <w:p w14:paraId="22180821" w14:textId="77777777" w:rsidR="00154E8A" w:rsidRDefault="00154E8A" w:rsidP="00154E8A">
    <w:pPr>
      <w:pStyle w:val="Encabezado"/>
      <w:tabs>
        <w:tab w:val="clear" w:pos="4252"/>
        <w:tab w:val="clear" w:pos="8504"/>
        <w:tab w:val="right" w:pos="9072"/>
      </w:tabs>
      <w:ind w:left="-794"/>
    </w:pPr>
    <w:r>
      <w:tab/>
    </w:r>
  </w:p>
  <w:p w14:paraId="0EFC9BA1" w14:textId="77777777" w:rsidR="00154E8A" w:rsidRDefault="00154E8A" w:rsidP="00154E8A">
    <w:pPr>
      <w:pStyle w:val="Encabezado"/>
      <w:tabs>
        <w:tab w:val="clear" w:pos="4252"/>
        <w:tab w:val="clear" w:pos="8504"/>
        <w:tab w:val="right" w:pos="9072"/>
      </w:tabs>
      <w:ind w:left="-794"/>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B57E" w14:textId="77777777" w:rsidR="00154E8A" w:rsidRDefault="00876EC6" w:rsidP="00154E8A">
    <w:pPr>
      <w:pStyle w:val="Encabezado"/>
      <w:tabs>
        <w:tab w:val="clear" w:pos="4252"/>
        <w:tab w:val="clear" w:pos="8504"/>
        <w:tab w:val="right" w:pos="9072"/>
      </w:tabs>
      <w:ind w:left="-794"/>
    </w:pPr>
    <w:r>
      <w:rPr>
        <w:noProof/>
      </w:rPr>
      <w:drawing>
        <wp:anchor distT="0" distB="0" distL="114300" distR="114300" simplePos="0" relativeHeight="251658752" behindDoc="1" locked="0" layoutInCell="1" allowOverlap="1" wp14:anchorId="09A6219B" wp14:editId="4563F81F">
          <wp:simplePos x="0" y="0"/>
          <wp:positionH relativeFrom="page">
            <wp:posOffset>575945</wp:posOffset>
          </wp:positionH>
          <wp:positionV relativeFrom="page">
            <wp:posOffset>575945</wp:posOffset>
          </wp:positionV>
          <wp:extent cx="6273800" cy="525145"/>
          <wp:effectExtent l="0" t="0" r="0" b="8255"/>
          <wp:wrapNone/>
          <wp:docPr id="26" name="Imagen 26" descr="Cab_bn_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b_bn_d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896">
      <w:tab/>
    </w:r>
  </w:p>
  <w:p w14:paraId="06926623" w14:textId="77777777" w:rsidR="00154E8A" w:rsidRDefault="00154E8A" w:rsidP="00154E8A">
    <w:pPr>
      <w:pStyle w:val="Encabezado"/>
      <w:tabs>
        <w:tab w:val="clear" w:pos="4252"/>
        <w:tab w:val="clear" w:pos="8504"/>
        <w:tab w:val="right" w:pos="9072"/>
      </w:tabs>
      <w:ind w:left="-794"/>
    </w:pPr>
    <w:r>
      <w:tab/>
    </w:r>
  </w:p>
  <w:p w14:paraId="39650B81" w14:textId="77777777" w:rsidR="00154E8A" w:rsidRDefault="00154E8A" w:rsidP="00154E8A">
    <w:pPr>
      <w:pStyle w:val="Encabezado"/>
      <w:tabs>
        <w:tab w:val="clear" w:pos="4252"/>
        <w:tab w:val="clear" w:pos="8504"/>
        <w:tab w:val="right" w:pos="9072"/>
      </w:tabs>
      <w:ind w:left="-794"/>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21FED"/>
    <w:multiLevelType w:val="hybridMultilevel"/>
    <w:tmpl w:val="0370391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63E35855"/>
    <w:multiLevelType w:val="hybridMultilevel"/>
    <w:tmpl w:val="D6D8DEDE"/>
    <w:lvl w:ilvl="0" w:tplc="6A3C0F00">
      <w:start w:val="1"/>
      <w:numFmt w:val="bullet"/>
      <w:pStyle w:val="Subtitular"/>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513"/>
        </w:tabs>
        <w:ind w:left="513" w:hanging="360"/>
      </w:pPr>
      <w:rPr>
        <w:rFonts w:ascii="Courier New" w:hAnsi="Courier New" w:hint="default"/>
      </w:rPr>
    </w:lvl>
    <w:lvl w:ilvl="2" w:tplc="0C0A0005" w:tentative="1">
      <w:start w:val="1"/>
      <w:numFmt w:val="bullet"/>
      <w:lvlText w:val=""/>
      <w:lvlJc w:val="left"/>
      <w:pPr>
        <w:tabs>
          <w:tab w:val="num" w:pos="1233"/>
        </w:tabs>
        <w:ind w:left="1233" w:hanging="360"/>
      </w:pPr>
      <w:rPr>
        <w:rFonts w:ascii="Wingdings" w:hAnsi="Wingdings" w:hint="default"/>
      </w:rPr>
    </w:lvl>
    <w:lvl w:ilvl="3" w:tplc="0C0A0001" w:tentative="1">
      <w:start w:val="1"/>
      <w:numFmt w:val="bullet"/>
      <w:lvlText w:val=""/>
      <w:lvlJc w:val="left"/>
      <w:pPr>
        <w:tabs>
          <w:tab w:val="num" w:pos="1953"/>
        </w:tabs>
        <w:ind w:left="1953" w:hanging="360"/>
      </w:pPr>
      <w:rPr>
        <w:rFonts w:ascii="Symbol" w:hAnsi="Symbol" w:hint="default"/>
      </w:rPr>
    </w:lvl>
    <w:lvl w:ilvl="4" w:tplc="0C0A0003" w:tentative="1">
      <w:start w:val="1"/>
      <w:numFmt w:val="bullet"/>
      <w:lvlText w:val="o"/>
      <w:lvlJc w:val="left"/>
      <w:pPr>
        <w:tabs>
          <w:tab w:val="num" w:pos="2673"/>
        </w:tabs>
        <w:ind w:left="2673" w:hanging="360"/>
      </w:pPr>
      <w:rPr>
        <w:rFonts w:ascii="Courier New" w:hAnsi="Courier New" w:hint="default"/>
      </w:rPr>
    </w:lvl>
    <w:lvl w:ilvl="5" w:tplc="0C0A0005" w:tentative="1">
      <w:start w:val="1"/>
      <w:numFmt w:val="bullet"/>
      <w:lvlText w:val=""/>
      <w:lvlJc w:val="left"/>
      <w:pPr>
        <w:tabs>
          <w:tab w:val="num" w:pos="3393"/>
        </w:tabs>
        <w:ind w:left="3393" w:hanging="360"/>
      </w:pPr>
      <w:rPr>
        <w:rFonts w:ascii="Wingdings" w:hAnsi="Wingdings" w:hint="default"/>
      </w:rPr>
    </w:lvl>
    <w:lvl w:ilvl="6" w:tplc="0C0A0001" w:tentative="1">
      <w:start w:val="1"/>
      <w:numFmt w:val="bullet"/>
      <w:lvlText w:val=""/>
      <w:lvlJc w:val="left"/>
      <w:pPr>
        <w:tabs>
          <w:tab w:val="num" w:pos="4113"/>
        </w:tabs>
        <w:ind w:left="4113" w:hanging="360"/>
      </w:pPr>
      <w:rPr>
        <w:rFonts w:ascii="Symbol" w:hAnsi="Symbol" w:hint="default"/>
      </w:rPr>
    </w:lvl>
    <w:lvl w:ilvl="7" w:tplc="0C0A0003" w:tentative="1">
      <w:start w:val="1"/>
      <w:numFmt w:val="bullet"/>
      <w:lvlText w:val="o"/>
      <w:lvlJc w:val="left"/>
      <w:pPr>
        <w:tabs>
          <w:tab w:val="num" w:pos="4833"/>
        </w:tabs>
        <w:ind w:left="4833" w:hanging="360"/>
      </w:pPr>
      <w:rPr>
        <w:rFonts w:ascii="Courier New" w:hAnsi="Courier New" w:hint="default"/>
      </w:rPr>
    </w:lvl>
    <w:lvl w:ilvl="8" w:tplc="0C0A0005" w:tentative="1">
      <w:start w:val="1"/>
      <w:numFmt w:val="bullet"/>
      <w:lvlText w:val=""/>
      <w:lvlJc w:val="left"/>
      <w:pPr>
        <w:tabs>
          <w:tab w:val="num" w:pos="5553"/>
        </w:tabs>
        <w:ind w:left="5553" w:hanging="360"/>
      </w:pPr>
      <w:rPr>
        <w:rFonts w:ascii="Wingdings" w:hAnsi="Wingdings" w:hint="default"/>
      </w:rPr>
    </w:lvl>
  </w:abstractNum>
  <w:abstractNum w:abstractNumId="2" w15:restartNumberingAfterBreak="0">
    <w:nsid w:val="64CD68EE"/>
    <w:multiLevelType w:val="hybridMultilevel"/>
    <w:tmpl w:val="7E0402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U2/pq3lwiAkTEQme7ZoDRZi5DI//KxmUN6ZzJC/WUDMNSrkdkr6dmDQSDOYmwXvrglr+ChjxCQ4Og2NTNPOhg==" w:salt="Mg14Og71kOe46hub3IpwC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3F"/>
    <w:rsid w:val="00007B72"/>
    <w:rsid w:val="000E7F2E"/>
    <w:rsid w:val="000F7022"/>
    <w:rsid w:val="00154E8A"/>
    <w:rsid w:val="00180EFD"/>
    <w:rsid w:val="001A60E9"/>
    <w:rsid w:val="001B61A3"/>
    <w:rsid w:val="001F093A"/>
    <w:rsid w:val="001F1D72"/>
    <w:rsid w:val="0020775F"/>
    <w:rsid w:val="00283FC3"/>
    <w:rsid w:val="00297802"/>
    <w:rsid w:val="002A2EE8"/>
    <w:rsid w:val="002B02FE"/>
    <w:rsid w:val="002E00B4"/>
    <w:rsid w:val="00316FF0"/>
    <w:rsid w:val="003A442B"/>
    <w:rsid w:val="003A475C"/>
    <w:rsid w:val="00485313"/>
    <w:rsid w:val="004E3270"/>
    <w:rsid w:val="00516F1E"/>
    <w:rsid w:val="0055137D"/>
    <w:rsid w:val="00595969"/>
    <w:rsid w:val="005A0000"/>
    <w:rsid w:val="005C42F2"/>
    <w:rsid w:val="00662EEA"/>
    <w:rsid w:val="0067011F"/>
    <w:rsid w:val="00684164"/>
    <w:rsid w:val="0069384B"/>
    <w:rsid w:val="00697DC0"/>
    <w:rsid w:val="00731204"/>
    <w:rsid w:val="0078291D"/>
    <w:rsid w:val="00803555"/>
    <w:rsid w:val="00812115"/>
    <w:rsid w:val="008665A4"/>
    <w:rsid w:val="00876EC6"/>
    <w:rsid w:val="008D2B95"/>
    <w:rsid w:val="00947BF2"/>
    <w:rsid w:val="00985724"/>
    <w:rsid w:val="00A14D45"/>
    <w:rsid w:val="00A27CE9"/>
    <w:rsid w:val="00A529D6"/>
    <w:rsid w:val="00A611D2"/>
    <w:rsid w:val="00A9510C"/>
    <w:rsid w:val="00AF50A0"/>
    <w:rsid w:val="00B60D3F"/>
    <w:rsid w:val="00B91F9F"/>
    <w:rsid w:val="00BD3D73"/>
    <w:rsid w:val="00BD55B3"/>
    <w:rsid w:val="00BD6896"/>
    <w:rsid w:val="00BE79F2"/>
    <w:rsid w:val="00C30C95"/>
    <w:rsid w:val="00C96C88"/>
    <w:rsid w:val="00CC1CD2"/>
    <w:rsid w:val="00CE17EF"/>
    <w:rsid w:val="00D15B78"/>
    <w:rsid w:val="00DA64E3"/>
    <w:rsid w:val="00E370C9"/>
    <w:rsid w:val="00E66A2E"/>
    <w:rsid w:val="00E875B8"/>
    <w:rsid w:val="00FD056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D39B7A"/>
  <w14:defaultImageDpi w14:val="300"/>
  <w15:chartTrackingRefBased/>
  <w15:docId w15:val="{07E8B659-3D1A-4E64-BA95-24EA8FA7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B95"/>
    <w:pPr>
      <w:spacing w:line="288" w:lineRule="auto"/>
    </w:pPr>
    <w:rPr>
      <w:rFonts w:ascii="Arial" w:hAnsi="Arial"/>
      <w:szCs w:val="24"/>
      <w:lang w:val="es-ES" w:eastAsia="es-ES"/>
    </w:rPr>
  </w:style>
  <w:style w:type="paragraph" w:styleId="Ttulo1">
    <w:name w:val="heading 1"/>
    <w:aliases w:val="Nota Prensa"/>
    <w:basedOn w:val="Normal"/>
    <w:next w:val="Normal"/>
    <w:link w:val="Ttulo1Car"/>
    <w:qFormat/>
    <w:rsid w:val="000E7F2E"/>
    <w:pPr>
      <w:keepNext/>
      <w:pBdr>
        <w:top w:val="single" w:sz="4" w:space="4" w:color="auto"/>
        <w:bottom w:val="single" w:sz="4" w:space="0" w:color="auto"/>
      </w:pBdr>
      <w:jc w:val="both"/>
      <w:outlineLvl w:val="0"/>
    </w:pPr>
    <w:rPr>
      <w:rFonts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F685E"/>
    <w:pPr>
      <w:tabs>
        <w:tab w:val="center" w:pos="4252"/>
        <w:tab w:val="right" w:pos="8504"/>
      </w:tabs>
    </w:pPr>
  </w:style>
  <w:style w:type="paragraph" w:styleId="Piedepgina">
    <w:name w:val="footer"/>
    <w:basedOn w:val="Normal"/>
    <w:rsid w:val="005F685E"/>
    <w:pPr>
      <w:tabs>
        <w:tab w:val="center" w:pos="4252"/>
        <w:tab w:val="right" w:pos="8504"/>
      </w:tabs>
    </w:pPr>
  </w:style>
  <w:style w:type="paragraph" w:customStyle="1" w:styleId="Sangradetdecuerpo">
    <w:name w:val="Sangría de t. de cuerpo"/>
    <w:basedOn w:val="Normal"/>
    <w:link w:val="SangradetdecuerpoCar"/>
    <w:rsid w:val="00F2566A"/>
    <w:pPr>
      <w:spacing w:line="240" w:lineRule="auto"/>
      <w:jc w:val="both"/>
    </w:pPr>
    <w:rPr>
      <w:rFonts w:ascii="Times" w:hAnsi="Times"/>
      <w:sz w:val="24"/>
      <w:lang w:eastAsia="x-none"/>
    </w:rPr>
  </w:style>
  <w:style w:type="character" w:customStyle="1" w:styleId="SangradetdecuerpoCar">
    <w:name w:val="Sangría de t. de cuerpo Car"/>
    <w:link w:val="Sangradetdecuerpo"/>
    <w:rsid w:val="00F2566A"/>
    <w:rPr>
      <w:rFonts w:ascii="Times" w:hAnsi="Times" w:cs="Times"/>
      <w:sz w:val="24"/>
      <w:szCs w:val="24"/>
      <w:lang w:val="es-ES"/>
    </w:rPr>
  </w:style>
  <w:style w:type="paragraph" w:customStyle="1" w:styleId="Textodecuerpo">
    <w:name w:val="Texto de cuerpo"/>
    <w:basedOn w:val="Normal"/>
    <w:link w:val="TextodecuerpoCar"/>
    <w:rsid w:val="00F2566A"/>
    <w:pPr>
      <w:autoSpaceDE w:val="0"/>
      <w:autoSpaceDN w:val="0"/>
      <w:spacing w:line="240" w:lineRule="auto"/>
      <w:jc w:val="center"/>
    </w:pPr>
    <w:rPr>
      <w:rFonts w:ascii="Trebuchet MS" w:hAnsi="Trebuchet MS"/>
      <w:b/>
      <w:bCs/>
      <w:spacing w:val="-20"/>
      <w:sz w:val="40"/>
      <w:szCs w:val="40"/>
      <w:lang w:val="x-none" w:eastAsia="x-none"/>
    </w:rPr>
  </w:style>
  <w:style w:type="character" w:customStyle="1" w:styleId="TextodecuerpoCar">
    <w:name w:val="Texto de cuerpo Car"/>
    <w:link w:val="Textodecuerpo"/>
    <w:rsid w:val="00F2566A"/>
    <w:rPr>
      <w:rFonts w:ascii="Trebuchet MS" w:hAnsi="Trebuchet MS"/>
      <w:b/>
      <w:bCs/>
      <w:spacing w:val="-20"/>
      <w:sz w:val="40"/>
      <w:szCs w:val="40"/>
    </w:rPr>
  </w:style>
  <w:style w:type="paragraph" w:customStyle="1" w:styleId="prelo">
    <w:name w:val="prelo"/>
    <w:basedOn w:val="Sangradetdecuerpo"/>
    <w:rsid w:val="00F2566A"/>
    <w:pPr>
      <w:spacing w:after="160" w:line="288" w:lineRule="auto"/>
    </w:pPr>
    <w:rPr>
      <w:rFonts w:ascii="Trebuchet MS" w:hAnsi="Trebuchet MS"/>
      <w:b/>
      <w:bCs/>
      <w:lang w:val="es-ES_tradnl"/>
    </w:rPr>
  </w:style>
  <w:style w:type="character" w:styleId="Nmerodepgina">
    <w:name w:val="page number"/>
    <w:basedOn w:val="Fuentedeprrafopredeter"/>
    <w:rsid w:val="00D452C9"/>
  </w:style>
  <w:style w:type="character" w:customStyle="1" w:styleId="Ttulo1Car">
    <w:name w:val="Título 1 Car"/>
    <w:aliases w:val="Nota Prensa Car"/>
    <w:basedOn w:val="Fuentedeprrafopredeter"/>
    <w:link w:val="Ttulo1"/>
    <w:rsid w:val="000E7F2E"/>
    <w:rPr>
      <w:rFonts w:ascii="Arial" w:hAnsi="Arial" w:cs="Arial"/>
      <w:b/>
      <w:sz w:val="24"/>
      <w:szCs w:val="24"/>
      <w:lang w:val="es-ES" w:eastAsia="es-ES"/>
    </w:rPr>
  </w:style>
  <w:style w:type="paragraph" w:customStyle="1" w:styleId="Titular">
    <w:name w:val="Titular"/>
    <w:basedOn w:val="Normal"/>
    <w:next w:val="Normal"/>
    <w:rsid w:val="000E7F2E"/>
    <w:pPr>
      <w:spacing w:before="240" w:after="240" w:line="240" w:lineRule="auto"/>
    </w:pPr>
    <w:rPr>
      <w:b/>
      <w:spacing w:val="-20"/>
      <w:sz w:val="32"/>
    </w:rPr>
  </w:style>
  <w:style w:type="paragraph" w:customStyle="1" w:styleId="Subtitular">
    <w:name w:val="Subtitular"/>
    <w:basedOn w:val="Normal"/>
    <w:next w:val="Normal"/>
    <w:rsid w:val="000E7F2E"/>
    <w:pPr>
      <w:numPr>
        <w:numId w:val="1"/>
      </w:numPr>
      <w:pBdr>
        <w:top w:val="single" w:sz="4" w:space="5" w:color="auto"/>
        <w:bottom w:val="single" w:sz="4" w:space="5" w:color="auto"/>
      </w:pBdr>
      <w:spacing w:line="280" w:lineRule="exact"/>
    </w:pPr>
    <w:rPr>
      <w:rFonts w:cs="Arial"/>
      <w:caps/>
      <w:szCs w:val="20"/>
    </w:rPr>
  </w:style>
  <w:style w:type="paragraph" w:customStyle="1" w:styleId="Cuerpodetexto">
    <w:name w:val="Cuerpo de texto"/>
    <w:basedOn w:val="Normal"/>
    <w:rsid w:val="000E7F2E"/>
    <w:pPr>
      <w:spacing w:before="160" w:after="160"/>
      <w:jc w:val="both"/>
    </w:pPr>
    <w:rPr>
      <w:sz w:val="22"/>
    </w:rPr>
  </w:style>
  <w:style w:type="character" w:customStyle="1" w:styleId="FechaNota">
    <w:name w:val="Fecha Nota"/>
    <w:rsid w:val="000E7F2E"/>
    <w:rPr>
      <w:rFonts w:ascii="Arial" w:hAnsi="Arial"/>
      <w:b/>
      <w:caps/>
      <w:spacing w:val="0"/>
      <w:w w:val="100"/>
      <w:position w:val="0"/>
      <w:sz w:val="18"/>
      <w:effect w:val="none"/>
    </w:rPr>
  </w:style>
  <w:style w:type="paragraph" w:styleId="Prrafodelista">
    <w:name w:val="List Paragraph"/>
    <w:basedOn w:val="Normal"/>
    <w:uiPriority w:val="34"/>
    <w:qFormat/>
    <w:rsid w:val="00B60D3F"/>
    <w:pPr>
      <w:ind w:left="720"/>
      <w:contextualSpacing/>
    </w:pPr>
  </w:style>
  <w:style w:type="character" w:styleId="Hipervnculo">
    <w:name w:val="Hyperlink"/>
    <w:basedOn w:val="Fuentedeprrafopredeter"/>
    <w:rsid w:val="0069384B"/>
    <w:rPr>
      <w:color w:val="0563C1" w:themeColor="hyperlink"/>
      <w:u w:val="single"/>
    </w:rPr>
  </w:style>
  <w:style w:type="character" w:styleId="Mencinsinresolver">
    <w:name w:val="Unresolved Mention"/>
    <w:basedOn w:val="Fuentedeprrafopredeter"/>
    <w:uiPriority w:val="99"/>
    <w:semiHidden/>
    <w:unhideWhenUsed/>
    <w:rsid w:val="0069384B"/>
    <w:rPr>
      <w:color w:val="605E5C"/>
      <w:shd w:val="clear" w:color="auto" w:fill="E1DFDD"/>
    </w:rPr>
  </w:style>
  <w:style w:type="character" w:styleId="Textodelmarcadordeposicin">
    <w:name w:val="Placeholder Text"/>
    <w:basedOn w:val="Fuentedeprrafopredeter"/>
    <w:uiPriority w:val="99"/>
    <w:semiHidden/>
    <w:rsid w:val="004E32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rioja.es/seguridad-de-la-informacion-y-proteccion-de-datos/seguridad-de-la-informacion/"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xposi\Documents\Personal\General_bn_Perso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A2F3D8FCC4C778F0B77BD68B6C255"/>
        <w:category>
          <w:name w:val="General"/>
          <w:gallery w:val="placeholder"/>
        </w:category>
        <w:types>
          <w:type w:val="bbPlcHdr"/>
        </w:types>
        <w:behaviors>
          <w:behavior w:val="content"/>
        </w:behaviors>
        <w:guid w:val="{FFF3576E-1D6C-4C1C-8BBF-31854F36C054}"/>
      </w:docPartPr>
      <w:docPartBody>
        <w:p w:rsidR="002250B0" w:rsidRDefault="000F1005" w:rsidP="000F1005">
          <w:pPr>
            <w:pStyle w:val="110A2F3D8FCC4C778F0B77BD68B6C255"/>
          </w:pPr>
          <w:r w:rsidRPr="008D61BC">
            <w:rPr>
              <w:rStyle w:val="Textodelmarcadordeposicin"/>
            </w:rPr>
            <w:t>Haga clic o pulse aquí para escribir texto.</w:t>
          </w:r>
        </w:p>
      </w:docPartBody>
    </w:docPart>
    <w:docPart>
      <w:docPartPr>
        <w:name w:val="D51620F8FCD54C5CBDC19618903BB850"/>
        <w:category>
          <w:name w:val="General"/>
          <w:gallery w:val="placeholder"/>
        </w:category>
        <w:types>
          <w:type w:val="bbPlcHdr"/>
        </w:types>
        <w:behaviors>
          <w:behavior w:val="content"/>
        </w:behaviors>
        <w:guid w:val="{F06975CC-238F-41ED-B6B3-073B0184AF3C}"/>
      </w:docPartPr>
      <w:docPartBody>
        <w:p w:rsidR="002250B0" w:rsidRDefault="000F1005" w:rsidP="000F1005">
          <w:pPr>
            <w:pStyle w:val="D51620F8FCD54C5CBDC19618903BB850"/>
          </w:pPr>
          <w:r w:rsidRPr="008D61BC">
            <w:rPr>
              <w:rStyle w:val="Textodelmarcadordeposicin"/>
            </w:rPr>
            <w:t>Haga clic o pulse aquí para escribir texto.</w:t>
          </w:r>
        </w:p>
      </w:docPartBody>
    </w:docPart>
    <w:docPart>
      <w:docPartPr>
        <w:name w:val="72EC3C0987A44E97A54D4EEC4E7AEC0E"/>
        <w:category>
          <w:name w:val="General"/>
          <w:gallery w:val="placeholder"/>
        </w:category>
        <w:types>
          <w:type w:val="bbPlcHdr"/>
        </w:types>
        <w:behaviors>
          <w:behavior w:val="content"/>
        </w:behaviors>
        <w:guid w:val="{52BE9B6F-8970-4B7E-860D-506E65F4A877}"/>
      </w:docPartPr>
      <w:docPartBody>
        <w:p w:rsidR="002250B0" w:rsidRDefault="000F1005" w:rsidP="000F1005">
          <w:pPr>
            <w:pStyle w:val="72EC3C0987A44E97A54D4EEC4E7AEC0E"/>
          </w:pPr>
          <w:r w:rsidRPr="008D61BC">
            <w:rPr>
              <w:rStyle w:val="Textodelmarcadordeposicin"/>
            </w:rPr>
            <w:t>Haga clic o pulse aquí para escribir texto.</w:t>
          </w:r>
        </w:p>
      </w:docPartBody>
    </w:docPart>
    <w:docPart>
      <w:docPartPr>
        <w:name w:val="73F4AE026F9C44979B06E431EF158FE5"/>
        <w:category>
          <w:name w:val="General"/>
          <w:gallery w:val="placeholder"/>
        </w:category>
        <w:types>
          <w:type w:val="bbPlcHdr"/>
        </w:types>
        <w:behaviors>
          <w:behavior w:val="content"/>
        </w:behaviors>
        <w:guid w:val="{E6CE0AAB-1E9E-4CB7-B012-532F7AB726B4}"/>
      </w:docPartPr>
      <w:docPartBody>
        <w:p w:rsidR="002250B0" w:rsidRDefault="000F1005" w:rsidP="000F1005">
          <w:pPr>
            <w:pStyle w:val="73F4AE026F9C44979B06E431EF158FE5"/>
          </w:pPr>
          <w:r w:rsidRPr="008D61BC">
            <w:rPr>
              <w:rStyle w:val="Textodelmarcadordeposicin"/>
            </w:rPr>
            <w:t>Haga clic o pulse aquí para escribir texto.</w:t>
          </w:r>
        </w:p>
      </w:docPartBody>
    </w:docPart>
    <w:docPart>
      <w:docPartPr>
        <w:name w:val="7448AFEBF59A408D9910776E162F7E11"/>
        <w:category>
          <w:name w:val="General"/>
          <w:gallery w:val="placeholder"/>
        </w:category>
        <w:types>
          <w:type w:val="bbPlcHdr"/>
        </w:types>
        <w:behaviors>
          <w:behavior w:val="content"/>
        </w:behaviors>
        <w:guid w:val="{6662E513-D0AC-4BA9-AD8B-B012BBF46C45}"/>
      </w:docPartPr>
      <w:docPartBody>
        <w:p w:rsidR="002250B0" w:rsidRDefault="000F1005" w:rsidP="000F1005">
          <w:pPr>
            <w:pStyle w:val="7448AFEBF59A408D9910776E162F7E11"/>
          </w:pPr>
          <w:r w:rsidRPr="008D61BC">
            <w:rPr>
              <w:rStyle w:val="Textodelmarcadordeposicin"/>
            </w:rPr>
            <w:t>Haga clic o pulse aquí para escribir texto.</w:t>
          </w:r>
        </w:p>
      </w:docPartBody>
    </w:docPart>
    <w:docPart>
      <w:docPartPr>
        <w:name w:val="594654C2D72A467980BD725B4D54981E"/>
        <w:category>
          <w:name w:val="General"/>
          <w:gallery w:val="placeholder"/>
        </w:category>
        <w:types>
          <w:type w:val="bbPlcHdr"/>
        </w:types>
        <w:behaviors>
          <w:behavior w:val="content"/>
        </w:behaviors>
        <w:guid w:val="{05A8305F-03BD-4EFD-9C36-F5E418BE7889}"/>
      </w:docPartPr>
      <w:docPartBody>
        <w:p w:rsidR="002250B0" w:rsidRDefault="000F1005" w:rsidP="000F1005">
          <w:pPr>
            <w:pStyle w:val="594654C2D72A467980BD725B4D54981E"/>
          </w:pPr>
          <w:r w:rsidRPr="00B46F5A">
            <w:rPr>
              <w:rStyle w:val="Textodelmarcadordeposicin"/>
            </w:rPr>
            <w:t>Haga clic aquí o pulse para escribir una fecha.</w:t>
          </w:r>
        </w:p>
      </w:docPartBody>
    </w:docPart>
    <w:docPart>
      <w:docPartPr>
        <w:name w:val="C85F8DC2EE7B44A18F8EA70D889783D9"/>
        <w:category>
          <w:name w:val="General"/>
          <w:gallery w:val="placeholder"/>
        </w:category>
        <w:types>
          <w:type w:val="bbPlcHdr"/>
        </w:types>
        <w:behaviors>
          <w:behavior w:val="content"/>
        </w:behaviors>
        <w:guid w:val="{7F1A2409-46F5-4CF9-B1DD-FAB76AA90E7A}"/>
      </w:docPartPr>
      <w:docPartBody>
        <w:p w:rsidR="002250B0" w:rsidRDefault="000F1005" w:rsidP="000F1005">
          <w:pPr>
            <w:pStyle w:val="C85F8DC2EE7B44A18F8EA70D889783D9"/>
          </w:pPr>
          <w:r w:rsidRPr="008D61B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05"/>
    <w:rsid w:val="000F1005"/>
    <w:rsid w:val="002250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F1005"/>
    <w:rPr>
      <w:color w:val="808080"/>
    </w:rPr>
  </w:style>
  <w:style w:type="paragraph" w:customStyle="1" w:styleId="110A2F3D8FCC4C778F0B77BD68B6C255">
    <w:name w:val="110A2F3D8FCC4C778F0B77BD68B6C255"/>
    <w:rsid w:val="000F1005"/>
  </w:style>
  <w:style w:type="paragraph" w:customStyle="1" w:styleId="D51620F8FCD54C5CBDC19618903BB850">
    <w:name w:val="D51620F8FCD54C5CBDC19618903BB850"/>
    <w:rsid w:val="000F1005"/>
  </w:style>
  <w:style w:type="paragraph" w:customStyle="1" w:styleId="72EC3C0987A44E97A54D4EEC4E7AEC0E">
    <w:name w:val="72EC3C0987A44E97A54D4EEC4E7AEC0E"/>
    <w:rsid w:val="000F1005"/>
  </w:style>
  <w:style w:type="paragraph" w:customStyle="1" w:styleId="73F4AE026F9C44979B06E431EF158FE5">
    <w:name w:val="73F4AE026F9C44979B06E431EF158FE5"/>
    <w:rsid w:val="000F1005"/>
  </w:style>
  <w:style w:type="paragraph" w:customStyle="1" w:styleId="7448AFEBF59A408D9910776E162F7E11">
    <w:name w:val="7448AFEBF59A408D9910776E162F7E11"/>
    <w:rsid w:val="000F1005"/>
  </w:style>
  <w:style w:type="paragraph" w:customStyle="1" w:styleId="594654C2D72A467980BD725B4D54981E">
    <w:name w:val="594654C2D72A467980BD725B4D54981E"/>
    <w:rsid w:val="000F1005"/>
  </w:style>
  <w:style w:type="paragraph" w:customStyle="1" w:styleId="C85F8DC2EE7B44A18F8EA70D889783D9">
    <w:name w:val="C85F8DC2EE7B44A18F8EA70D889783D9"/>
    <w:rsid w:val="000F1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General_bn_Personal.dotx</Template>
  <TotalTime>72</TotalTime>
  <Pages>2</Pages>
  <Words>517</Words>
  <Characters>3000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ur</Company>
  <LinksUpToDate>false</LinksUpToDate>
  <CharactersWithSpaces>3510</CharactersWithSpaces>
  <SharedDoc>false</SharedDoc>
  <HLinks>
    <vt:vector size="30" baseType="variant">
      <vt:variant>
        <vt:i4>5767287</vt:i4>
      </vt:variant>
      <vt:variant>
        <vt:i4>-1</vt:i4>
      </vt:variant>
      <vt:variant>
        <vt:i4>2050</vt:i4>
      </vt:variant>
      <vt:variant>
        <vt:i4>1</vt:i4>
      </vt:variant>
      <vt:variant>
        <vt:lpwstr>Pie_bn</vt:lpwstr>
      </vt:variant>
      <vt:variant>
        <vt:lpwstr/>
      </vt:variant>
      <vt:variant>
        <vt:i4>5767287</vt:i4>
      </vt:variant>
      <vt:variant>
        <vt:i4>-1</vt:i4>
      </vt:variant>
      <vt:variant>
        <vt:i4>2053</vt:i4>
      </vt:variant>
      <vt:variant>
        <vt:i4>1</vt:i4>
      </vt:variant>
      <vt:variant>
        <vt:lpwstr>Pie_bn</vt:lpwstr>
      </vt:variant>
      <vt:variant>
        <vt:lpwstr/>
      </vt:variant>
      <vt:variant>
        <vt:i4>5767287</vt:i4>
      </vt:variant>
      <vt:variant>
        <vt:i4>-1</vt:i4>
      </vt:variant>
      <vt:variant>
        <vt:i4>2054</vt:i4>
      </vt:variant>
      <vt:variant>
        <vt:i4>1</vt:i4>
      </vt:variant>
      <vt:variant>
        <vt:lpwstr>Pie_bn</vt:lpwstr>
      </vt:variant>
      <vt:variant>
        <vt:lpwstr/>
      </vt:variant>
      <vt:variant>
        <vt:i4>4194364</vt:i4>
      </vt:variant>
      <vt:variant>
        <vt:i4>-1</vt:i4>
      </vt:variant>
      <vt:variant>
        <vt:i4>2074</vt:i4>
      </vt:variant>
      <vt:variant>
        <vt:i4>1</vt:i4>
      </vt:variant>
      <vt:variant>
        <vt:lpwstr>Cab_bn_data</vt:lpwstr>
      </vt:variant>
      <vt:variant>
        <vt:lpwstr/>
      </vt:variant>
      <vt:variant>
        <vt:i4>4194364</vt:i4>
      </vt:variant>
      <vt:variant>
        <vt:i4>-1</vt:i4>
      </vt:variant>
      <vt:variant>
        <vt:i4>2075</vt:i4>
      </vt:variant>
      <vt:variant>
        <vt:i4>1</vt:i4>
      </vt:variant>
      <vt:variant>
        <vt:lpwstr>Cab_bn_data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Expósito Rodríguez</dc:creator>
  <cp:keywords/>
  <dc:description/>
  <cp:lastModifiedBy>María Del Pilar Apellániz Espiga</cp:lastModifiedBy>
  <cp:revision>10</cp:revision>
  <cp:lastPrinted>2025-12-18T09:39:00Z</cp:lastPrinted>
  <dcterms:created xsi:type="dcterms:W3CDTF">2025-08-26T07:47:00Z</dcterms:created>
  <dcterms:modified xsi:type="dcterms:W3CDTF">2025-12-18T11:52:00Z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ba6f1-aff4-4b79-8885-6d979e1ad1b9_Enabled">
    <vt:lpwstr>true</vt:lpwstr>
  </property>
  <property fmtid="{D5CDD505-2E9C-101B-9397-08002B2CF9AE}" pid="3" name="MSIP_Label_63fba6f1-aff4-4b79-8885-6d979e1ad1b9_SetDate">
    <vt:lpwstr>2025-08-25T11:08:27Z</vt:lpwstr>
  </property>
  <property fmtid="{D5CDD505-2E9C-101B-9397-08002B2CF9AE}" pid="4" name="MSIP_Label_63fba6f1-aff4-4b79-8885-6d979e1ad1b9_Method">
    <vt:lpwstr>Standard</vt:lpwstr>
  </property>
  <property fmtid="{D5CDD505-2E9C-101B-9397-08002B2CF9AE}" pid="5" name="MSIP_Label_63fba6f1-aff4-4b79-8885-6d979e1ad1b9_Name">
    <vt:lpwstr>defa4170-0d19-0005-0004-bc88714345d2</vt:lpwstr>
  </property>
  <property fmtid="{D5CDD505-2E9C-101B-9397-08002B2CF9AE}" pid="6" name="MSIP_Label_63fba6f1-aff4-4b79-8885-6d979e1ad1b9_SiteId">
    <vt:lpwstr>1c970947-1e9c-4245-bea0-b5ce2a77773b</vt:lpwstr>
  </property>
  <property fmtid="{D5CDD505-2E9C-101B-9397-08002B2CF9AE}" pid="7" name="MSIP_Label_63fba6f1-aff4-4b79-8885-6d979e1ad1b9_ActionId">
    <vt:lpwstr>631e37da-c73b-4b3e-9d48-4c965409aac0</vt:lpwstr>
  </property>
  <property fmtid="{D5CDD505-2E9C-101B-9397-08002B2CF9AE}" pid="8" name="MSIP_Label_63fba6f1-aff4-4b79-8885-6d979e1ad1b9_ContentBits">
    <vt:lpwstr>0</vt:lpwstr>
  </property>
  <property fmtid="{D5CDD505-2E9C-101B-9397-08002B2CF9AE}" pid="9" name="MSIP_Label_63fba6f1-aff4-4b79-8885-6d979e1ad1b9_Tag">
    <vt:lpwstr>10, 3, 0, 1</vt:lpwstr>
  </property>
</Properties>
</file>